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865" w:rsidRDefault="00BC2865" w:rsidP="00BC28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HEDLEY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C2865" w:rsidRDefault="00BC2865" w:rsidP="00BC2865">
      <w:pPr>
        <w:rPr>
          <w:rFonts w:ascii="Times New Roman" w:hAnsi="Times New Roman" w:cs="Times New Roman"/>
        </w:rPr>
      </w:pPr>
    </w:p>
    <w:p w:rsidR="00BC2865" w:rsidRDefault="00BC2865" w:rsidP="00BC2865">
      <w:pPr>
        <w:rPr>
          <w:rFonts w:ascii="Times New Roman" w:hAnsi="Times New Roman" w:cs="Times New Roman"/>
        </w:rPr>
      </w:pPr>
    </w:p>
    <w:p w:rsidR="00BC2865" w:rsidRDefault="00BC2865" w:rsidP="00BC28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Hill of Pontefract, West Riding of</w:t>
      </w:r>
    </w:p>
    <w:p w:rsidR="00BC2865" w:rsidRDefault="00BC2865" w:rsidP="00BC28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Yorkshire(q.v.).</w:t>
      </w:r>
    </w:p>
    <w:p w:rsidR="00BC2865" w:rsidRDefault="00BC2865" w:rsidP="00BC28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C2865" w:rsidRDefault="00BC2865" w:rsidP="00BC2865">
      <w:pPr>
        <w:rPr>
          <w:rFonts w:ascii="Times New Roman" w:hAnsi="Times New Roman" w:cs="Times New Roman"/>
        </w:rPr>
      </w:pPr>
    </w:p>
    <w:p w:rsidR="00BC2865" w:rsidRDefault="00BC2865" w:rsidP="00BC2865">
      <w:pPr>
        <w:rPr>
          <w:rFonts w:ascii="Times New Roman" w:hAnsi="Times New Roman" w:cs="Times New Roman"/>
        </w:rPr>
      </w:pPr>
    </w:p>
    <w:p w:rsidR="00BC2865" w:rsidRDefault="00BC2865" w:rsidP="00BC28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January 2018</w:t>
      </w:r>
    </w:p>
    <w:p w:rsidR="006B2F86" w:rsidRPr="00E71FC3" w:rsidRDefault="00BC286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865" w:rsidRDefault="00BC2865" w:rsidP="00E71FC3">
      <w:r>
        <w:separator/>
      </w:r>
    </w:p>
  </w:endnote>
  <w:endnote w:type="continuationSeparator" w:id="0">
    <w:p w:rsidR="00BC2865" w:rsidRDefault="00BC28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865" w:rsidRDefault="00BC2865" w:rsidP="00E71FC3">
      <w:r>
        <w:separator/>
      </w:r>
    </w:p>
  </w:footnote>
  <w:footnote w:type="continuationSeparator" w:id="0">
    <w:p w:rsidR="00BC2865" w:rsidRDefault="00BC28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65"/>
    <w:rsid w:val="001A7C09"/>
    <w:rsid w:val="00577BD5"/>
    <w:rsid w:val="00656CBA"/>
    <w:rsid w:val="006A1F77"/>
    <w:rsid w:val="00733BE7"/>
    <w:rsid w:val="00AB52E8"/>
    <w:rsid w:val="00B16D3F"/>
    <w:rsid w:val="00BB41AC"/>
    <w:rsid w:val="00BC286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B38001-5688-4C8F-A4CE-CB6D7114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286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C28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2018-01-17T19:42:00Z</dcterms:created>
  <dcterms:modified xsi:type="dcterms:W3CDTF">2018-01-17T19:42:00Z</dcterms:modified>
</cp:coreProperties>
</file>