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05907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HEDLEY</w:t>
      </w:r>
      <w:r>
        <w:rPr>
          <w:rFonts w:ascii="Times New Roman" w:hAnsi="Times New Roman" w:cs="Times New Roman"/>
        </w:rPr>
        <w:t xml:space="preserve">      (fl.1483)</w:t>
      </w:r>
    </w:p>
    <w:p w14:paraId="4DD40A01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Little </w:t>
      </w:r>
      <w:proofErr w:type="spellStart"/>
      <w:r>
        <w:rPr>
          <w:rFonts w:ascii="Times New Roman" w:hAnsi="Times New Roman" w:cs="Times New Roman"/>
        </w:rPr>
        <w:t>Airmyn</w:t>
      </w:r>
      <w:proofErr w:type="spellEnd"/>
      <w:r>
        <w:rPr>
          <w:rFonts w:ascii="Times New Roman" w:hAnsi="Times New Roman" w:cs="Times New Roman"/>
        </w:rPr>
        <w:t>, West Riding of Yorkshire. Labourer.</w:t>
      </w:r>
    </w:p>
    <w:p w14:paraId="5A90A57F" w14:textId="77777777" w:rsidR="00485A76" w:rsidRDefault="00485A76" w:rsidP="00485A76">
      <w:pPr>
        <w:rPr>
          <w:rFonts w:ascii="Times New Roman" w:hAnsi="Times New Roman" w:cs="Times New Roman"/>
        </w:rPr>
      </w:pPr>
    </w:p>
    <w:p w14:paraId="7A29F0DE" w14:textId="77777777" w:rsidR="00485A76" w:rsidRDefault="00485A76" w:rsidP="00485A76">
      <w:pPr>
        <w:rPr>
          <w:rFonts w:ascii="Times New Roman" w:hAnsi="Times New Roman" w:cs="Times New Roman"/>
        </w:rPr>
      </w:pPr>
    </w:p>
    <w:p w14:paraId="360A7EE4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Robert Constable(q.v.) brought a plaint of debt against him and </w:t>
      </w:r>
    </w:p>
    <w:p w14:paraId="4BB2CF9D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Nelson of Newland by Drax(q.v.).</w:t>
      </w:r>
    </w:p>
    <w:p w14:paraId="25D38B42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F9238EB" w14:textId="77777777" w:rsidR="00485A76" w:rsidRDefault="00485A76" w:rsidP="00485A76">
      <w:pPr>
        <w:rPr>
          <w:rFonts w:ascii="Times New Roman" w:hAnsi="Times New Roman" w:cs="Times New Roman"/>
        </w:rPr>
      </w:pPr>
    </w:p>
    <w:p w14:paraId="679E7652" w14:textId="77777777" w:rsidR="00485A76" w:rsidRDefault="00485A76" w:rsidP="00485A76">
      <w:pPr>
        <w:rPr>
          <w:rFonts w:ascii="Times New Roman" w:hAnsi="Times New Roman" w:cs="Times New Roman"/>
        </w:rPr>
      </w:pPr>
    </w:p>
    <w:p w14:paraId="452E17A8" w14:textId="77777777" w:rsidR="00485A76" w:rsidRDefault="00485A76" w:rsidP="00485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September 2019</w:t>
      </w:r>
    </w:p>
    <w:p w14:paraId="1F544DAC" w14:textId="77777777" w:rsidR="006B2F86" w:rsidRPr="00E71FC3" w:rsidRDefault="00485A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A027B" w14:textId="77777777" w:rsidR="00485A76" w:rsidRDefault="00485A76" w:rsidP="00E71FC3">
      <w:r>
        <w:separator/>
      </w:r>
    </w:p>
  </w:endnote>
  <w:endnote w:type="continuationSeparator" w:id="0">
    <w:p w14:paraId="045D8558" w14:textId="77777777" w:rsidR="00485A76" w:rsidRDefault="00485A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C5E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47117" w14:textId="77777777" w:rsidR="00485A76" w:rsidRDefault="00485A76" w:rsidP="00E71FC3">
      <w:r>
        <w:separator/>
      </w:r>
    </w:p>
  </w:footnote>
  <w:footnote w:type="continuationSeparator" w:id="0">
    <w:p w14:paraId="068C16C3" w14:textId="77777777" w:rsidR="00485A76" w:rsidRDefault="00485A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76"/>
    <w:rsid w:val="001A7C09"/>
    <w:rsid w:val="00485A7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F649"/>
  <w15:chartTrackingRefBased/>
  <w15:docId w15:val="{8D47BBFA-2C5B-4505-BE63-6DDEC37E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5A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2019-09-25T19:36:00Z</dcterms:created>
  <dcterms:modified xsi:type="dcterms:W3CDTF">2019-09-25T19:36:00Z</dcterms:modified>
</cp:coreProperties>
</file>