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7334E" w14:textId="77777777" w:rsidR="00E10800" w:rsidRDefault="00E10800" w:rsidP="00E1080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John HEDLEY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fl.1462)</w:t>
      </w:r>
    </w:p>
    <w:p w14:paraId="7CF81405" w14:textId="77777777" w:rsidR="00E10800" w:rsidRDefault="00E10800" w:rsidP="00E1080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 Durham.</w:t>
      </w:r>
    </w:p>
    <w:p w14:paraId="5424F81B" w14:textId="77777777" w:rsidR="00E10800" w:rsidRDefault="00E10800" w:rsidP="00E1080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94EFA0E" w14:textId="77777777" w:rsidR="00E10800" w:rsidRDefault="00E10800" w:rsidP="00E1080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5DBA12F" w14:textId="77777777" w:rsidR="00E10800" w:rsidRDefault="00E10800" w:rsidP="00E1080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1462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He worked for 15 days on 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gavillez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a new tenement in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St.Giles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’ Street.</w:t>
      </w:r>
    </w:p>
    <w:p w14:paraId="65C36775" w14:textId="77777777" w:rsidR="00E10800" w:rsidRDefault="00E10800" w:rsidP="00E10800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Development of a Northern Town in the Later Middle Ages” The City of Durham ca.1250-1540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by Margaret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M.Counsell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submitted for the degree of D.Phil. at The University of York, Department of History, October 1485 p.80)</w:t>
      </w:r>
    </w:p>
    <w:p w14:paraId="1464D61D" w14:textId="77777777" w:rsidR="00E10800" w:rsidRDefault="00E10800" w:rsidP="00E1080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B76CB82" w14:textId="77777777" w:rsidR="00E10800" w:rsidRDefault="00E10800" w:rsidP="00E1080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76A242E" w14:textId="77777777" w:rsidR="00E10800" w:rsidRDefault="00E10800" w:rsidP="00E1080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 August 2022</w:t>
      </w:r>
    </w:p>
    <w:p w14:paraId="6079D26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FE99A" w14:textId="77777777" w:rsidR="00E10800" w:rsidRDefault="00E10800" w:rsidP="009139A6">
      <w:r>
        <w:separator/>
      </w:r>
    </w:p>
  </w:endnote>
  <w:endnote w:type="continuationSeparator" w:id="0">
    <w:p w14:paraId="04947407" w14:textId="77777777" w:rsidR="00E10800" w:rsidRDefault="00E108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C36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52AF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3CE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99E32" w14:textId="77777777" w:rsidR="00E10800" w:rsidRDefault="00E10800" w:rsidP="009139A6">
      <w:r>
        <w:separator/>
      </w:r>
    </w:p>
  </w:footnote>
  <w:footnote w:type="continuationSeparator" w:id="0">
    <w:p w14:paraId="7BF749BA" w14:textId="77777777" w:rsidR="00E10800" w:rsidRDefault="00E108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ECE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A9A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81F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80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1080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E3303"/>
  <w15:chartTrackingRefBased/>
  <w15:docId w15:val="{C9BA85EF-82DB-4413-BFC1-ADFE62339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2022-08-29T19:19:00Z</dcterms:created>
  <dcterms:modified xsi:type="dcterms:W3CDTF">2022-08-29T19:19:00Z</dcterms:modified>
</cp:coreProperties>
</file>