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026B2" w14:textId="77777777" w:rsidR="008E3594" w:rsidRDefault="008E3594" w:rsidP="008E359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Anne HEDLEY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56193BA0" w14:textId="77777777" w:rsidR="008E3594" w:rsidRDefault="008E3594" w:rsidP="008E3594">
      <w:pPr>
        <w:pStyle w:val="NoSpacing"/>
        <w:jc w:val="both"/>
        <w:rPr>
          <w:rFonts w:cs="Times New Roman"/>
          <w:szCs w:val="24"/>
        </w:rPr>
      </w:pPr>
    </w:p>
    <w:p w14:paraId="21115579" w14:textId="77777777" w:rsidR="008E3594" w:rsidRDefault="008E3594" w:rsidP="008E3594">
      <w:pPr>
        <w:pStyle w:val="NoSpacing"/>
        <w:jc w:val="both"/>
        <w:rPr>
          <w:rFonts w:cs="Times New Roman"/>
          <w:szCs w:val="24"/>
        </w:rPr>
      </w:pPr>
    </w:p>
    <w:p w14:paraId="3108CF76" w14:textId="77777777" w:rsidR="008E3594" w:rsidRDefault="008E3594" w:rsidP="008E359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 = William </w:t>
      </w:r>
      <w:proofErr w:type="spellStart"/>
      <w:r>
        <w:rPr>
          <w:rFonts w:cs="Times New Roman"/>
          <w:szCs w:val="24"/>
        </w:rPr>
        <w:t>Wakefeld</w:t>
      </w:r>
      <w:proofErr w:type="spellEnd"/>
      <w:r>
        <w:rPr>
          <w:rFonts w:cs="Times New Roman"/>
          <w:szCs w:val="24"/>
        </w:rPr>
        <w:t xml:space="preserve"> of Pontefract.</w:t>
      </w:r>
    </w:p>
    <w:p w14:paraId="3A0BA6CD" w14:textId="77777777" w:rsidR="008E3594" w:rsidRDefault="008E3594" w:rsidP="008E359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 </w:t>
      </w:r>
      <w:hyperlink r:id="rId6" w:history="1">
        <w:r w:rsidRPr="00C3707B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6C0AE481" w14:textId="77777777" w:rsidR="008E3594" w:rsidRDefault="008E3594" w:rsidP="008E3594">
      <w:pPr>
        <w:pStyle w:val="NoSpacing"/>
        <w:jc w:val="both"/>
        <w:rPr>
          <w:rFonts w:cs="Times New Roman"/>
          <w:szCs w:val="24"/>
        </w:rPr>
      </w:pPr>
    </w:p>
    <w:p w14:paraId="78ED277D" w14:textId="77777777" w:rsidR="008E3594" w:rsidRDefault="008E3594" w:rsidP="008E359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 = Richard Hedley of Coventry(q.v.).  (ibid.)</w:t>
      </w:r>
    </w:p>
    <w:p w14:paraId="3D10E5B7" w14:textId="77777777" w:rsidR="008E3594" w:rsidRDefault="008E3594" w:rsidP="008E3594">
      <w:pPr>
        <w:pStyle w:val="NoSpacing"/>
        <w:jc w:val="both"/>
        <w:rPr>
          <w:rFonts w:cs="Times New Roman"/>
          <w:szCs w:val="24"/>
        </w:rPr>
      </w:pPr>
    </w:p>
    <w:p w14:paraId="4C496855" w14:textId="77777777" w:rsidR="008E3594" w:rsidRDefault="008E3594" w:rsidP="008E3594">
      <w:pPr>
        <w:pStyle w:val="NoSpacing"/>
        <w:jc w:val="both"/>
        <w:rPr>
          <w:rFonts w:cs="Times New Roman"/>
          <w:szCs w:val="24"/>
        </w:rPr>
      </w:pPr>
    </w:p>
    <w:p w14:paraId="37347054" w14:textId="77777777" w:rsidR="008E3594" w:rsidRDefault="008E3594" w:rsidP="008E359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Roger Hopton(q.v.) and his wife, Anne(q.v.), as the executors of Ralph</w:t>
      </w:r>
    </w:p>
    <w:p w14:paraId="71C60C1F" w14:textId="77777777" w:rsidR="008E3594" w:rsidRDefault="008E3594" w:rsidP="008E359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Snayth</w:t>
      </w:r>
      <w:proofErr w:type="spellEnd"/>
      <w:r>
        <w:rPr>
          <w:rFonts w:cs="Times New Roman"/>
          <w:szCs w:val="24"/>
        </w:rPr>
        <w:t>(q.v.), brought a plaint of debt against them.   (ibid.)</w:t>
      </w:r>
    </w:p>
    <w:p w14:paraId="55CBF7A6" w14:textId="77777777" w:rsidR="008E3594" w:rsidRDefault="008E3594" w:rsidP="008E3594">
      <w:pPr>
        <w:pStyle w:val="NoSpacing"/>
        <w:jc w:val="both"/>
        <w:rPr>
          <w:rFonts w:cs="Times New Roman"/>
          <w:szCs w:val="24"/>
        </w:rPr>
      </w:pPr>
    </w:p>
    <w:p w14:paraId="0CE874D9" w14:textId="77777777" w:rsidR="008E3594" w:rsidRDefault="008E3594" w:rsidP="008E3594">
      <w:pPr>
        <w:pStyle w:val="NoSpacing"/>
        <w:jc w:val="both"/>
        <w:rPr>
          <w:rFonts w:cs="Times New Roman"/>
          <w:szCs w:val="24"/>
        </w:rPr>
      </w:pPr>
    </w:p>
    <w:p w14:paraId="4CD75EA1" w14:textId="77777777" w:rsidR="008E3594" w:rsidRDefault="008E3594" w:rsidP="008E359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28 June 2023</w:t>
      </w:r>
    </w:p>
    <w:p w14:paraId="487BA4B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6E1F9" w14:textId="77777777" w:rsidR="008E3594" w:rsidRDefault="008E3594" w:rsidP="009139A6">
      <w:r>
        <w:separator/>
      </w:r>
    </w:p>
  </w:endnote>
  <w:endnote w:type="continuationSeparator" w:id="0">
    <w:p w14:paraId="7DAA9177" w14:textId="77777777" w:rsidR="008E3594" w:rsidRDefault="008E359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C802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F7D9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B34F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BFCF7" w14:textId="77777777" w:rsidR="008E3594" w:rsidRDefault="008E3594" w:rsidP="009139A6">
      <w:r>
        <w:separator/>
      </w:r>
    </w:p>
  </w:footnote>
  <w:footnote w:type="continuationSeparator" w:id="0">
    <w:p w14:paraId="1104FF24" w14:textId="77777777" w:rsidR="008E3594" w:rsidRDefault="008E359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C859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FE4C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7C35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594"/>
    <w:rsid w:val="000666E0"/>
    <w:rsid w:val="002510B7"/>
    <w:rsid w:val="005C130B"/>
    <w:rsid w:val="00826F5C"/>
    <w:rsid w:val="008E3594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C39CB"/>
  <w15:chartTrackingRefBased/>
  <w15:docId w15:val="{2869537A-9F52-40E4-8750-A34EBB298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E35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2023-09-22T19:51:00Z</dcterms:created>
  <dcterms:modified xsi:type="dcterms:W3CDTF">2023-09-22T19:51:00Z</dcterms:modified>
</cp:coreProperties>
</file>