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8F02E6" w14:textId="41F4B3EA" w:rsidR="00BA00AB" w:rsidRDefault="007460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Laurence HEDLE</w:t>
      </w:r>
      <w:r>
        <w:rPr>
          <w:rFonts w:cs="Times New Roman"/>
          <w:szCs w:val="24"/>
        </w:rPr>
        <w:t xml:space="preserve">       (fl.1492-3)</w:t>
      </w:r>
    </w:p>
    <w:p w14:paraId="18988C7D" w14:textId="4CBDE693" w:rsidR="00746077" w:rsidRDefault="00746077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Leicester. Tailor.</w:t>
      </w:r>
    </w:p>
    <w:p w14:paraId="34A49174" w14:textId="77777777" w:rsidR="00746077" w:rsidRDefault="00746077" w:rsidP="009139A6">
      <w:pPr>
        <w:pStyle w:val="NoSpacing"/>
        <w:rPr>
          <w:rFonts w:cs="Times New Roman"/>
          <w:szCs w:val="24"/>
        </w:rPr>
      </w:pPr>
    </w:p>
    <w:p w14:paraId="7110E672" w14:textId="77777777" w:rsidR="00746077" w:rsidRDefault="00746077" w:rsidP="009139A6">
      <w:pPr>
        <w:pStyle w:val="NoSpacing"/>
        <w:rPr>
          <w:rFonts w:cs="Times New Roman"/>
          <w:szCs w:val="24"/>
        </w:rPr>
      </w:pPr>
    </w:p>
    <w:p w14:paraId="29961778" w14:textId="77777777" w:rsidR="001C035B" w:rsidRDefault="001C035B" w:rsidP="001C035B">
      <w:pPr>
        <w:pStyle w:val="NoSpacing"/>
      </w:pPr>
      <w:r>
        <w:rPr>
          <w:rFonts w:cs="Times New Roman"/>
          <w:szCs w:val="24"/>
        </w:rPr>
        <w:t xml:space="preserve">         1492-3</w:t>
      </w:r>
      <w:r>
        <w:rPr>
          <w:rFonts w:cs="Times New Roman"/>
          <w:szCs w:val="24"/>
        </w:rPr>
        <w:tab/>
      </w:r>
      <w:r>
        <w:t>He entered the Merchant gild.</w:t>
      </w:r>
    </w:p>
    <w:p w14:paraId="7E0F12FC" w14:textId="77777777" w:rsidR="001C035B" w:rsidRDefault="001C035B" w:rsidP="001C035B">
      <w:pPr>
        <w:pStyle w:val="NoSpacing"/>
      </w:pPr>
      <w:r>
        <w:tab/>
      </w:r>
      <w:r>
        <w:tab/>
        <w:t>(“Records of the Borough of Leicester” edited by Mary Bateson, published by</w:t>
      </w:r>
    </w:p>
    <w:p w14:paraId="235836D3" w14:textId="77777777" w:rsidR="001C035B" w:rsidRDefault="001C035B" w:rsidP="001C035B">
      <w:pPr>
        <w:pStyle w:val="NoSpacing"/>
        <w:ind w:left="720" w:firstLine="720"/>
      </w:pPr>
      <w:r>
        <w:t>C.J.Clay and Sons, London, 1901, volume II p.465)</w:t>
      </w:r>
    </w:p>
    <w:p w14:paraId="437F95F6" w14:textId="0A3BF813" w:rsidR="00746077" w:rsidRDefault="00746077" w:rsidP="009139A6">
      <w:pPr>
        <w:pStyle w:val="NoSpacing"/>
        <w:rPr>
          <w:rFonts w:cs="Times New Roman"/>
          <w:szCs w:val="24"/>
        </w:rPr>
      </w:pPr>
    </w:p>
    <w:p w14:paraId="0419CDC2" w14:textId="77777777" w:rsidR="001C035B" w:rsidRDefault="001C035B" w:rsidP="009139A6">
      <w:pPr>
        <w:pStyle w:val="NoSpacing"/>
        <w:rPr>
          <w:rFonts w:cs="Times New Roman"/>
          <w:szCs w:val="24"/>
        </w:rPr>
      </w:pPr>
    </w:p>
    <w:p w14:paraId="6284DBD7" w14:textId="14DCB6EE" w:rsidR="001C035B" w:rsidRPr="00746077" w:rsidRDefault="001C035B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August 2024</w:t>
      </w:r>
    </w:p>
    <w:sectPr w:rsidR="001C035B" w:rsidRPr="0074607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4FD300" w14:textId="77777777" w:rsidR="00746077" w:rsidRDefault="00746077" w:rsidP="009139A6">
      <w:r>
        <w:separator/>
      </w:r>
    </w:p>
  </w:endnote>
  <w:endnote w:type="continuationSeparator" w:id="0">
    <w:p w14:paraId="55985D3B" w14:textId="77777777" w:rsidR="00746077" w:rsidRDefault="0074607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E67D7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BD4AFF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642DC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E768375" w14:textId="77777777" w:rsidR="00746077" w:rsidRDefault="00746077" w:rsidP="009139A6">
      <w:r>
        <w:separator/>
      </w:r>
    </w:p>
  </w:footnote>
  <w:footnote w:type="continuationSeparator" w:id="0">
    <w:p w14:paraId="2D28E584" w14:textId="77777777" w:rsidR="00746077" w:rsidRDefault="0074607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1CD1B7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35879F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07E4A1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6077"/>
    <w:rsid w:val="000666E0"/>
    <w:rsid w:val="001C035B"/>
    <w:rsid w:val="002510B7"/>
    <w:rsid w:val="00270799"/>
    <w:rsid w:val="005C130B"/>
    <w:rsid w:val="00746077"/>
    <w:rsid w:val="00826F5C"/>
    <w:rsid w:val="009139A6"/>
    <w:rsid w:val="009411C2"/>
    <w:rsid w:val="009448BB"/>
    <w:rsid w:val="00947624"/>
    <w:rsid w:val="00A3176C"/>
    <w:rsid w:val="00AE65F8"/>
    <w:rsid w:val="00B5443E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3602B"/>
  <w15:chartTrackingRefBased/>
  <w15:docId w15:val="{3BBCA096-45A8-4D9C-A760-1923F35E8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14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2024-08-13T15:11:00Z</dcterms:created>
  <dcterms:modified xsi:type="dcterms:W3CDTF">2024-08-13T15:25:00Z</dcterms:modified>
</cp:coreProperties>
</file>