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EFD3D" w14:textId="77777777" w:rsidR="00FB6E98" w:rsidRDefault="00FB6E98" w:rsidP="00FB6E98">
      <w:pPr>
        <w:pStyle w:val="NoSpacing"/>
        <w:tabs>
          <w:tab w:val="left" w:pos="1440"/>
        </w:tabs>
        <w:jc w:val="both"/>
      </w:pPr>
      <w:r>
        <w:rPr>
          <w:u w:val="single"/>
        </w:rPr>
        <w:t xml:space="preserve">Richard HEDLAME, </w:t>
      </w:r>
      <w:proofErr w:type="spellStart"/>
      <w:r>
        <w:rPr>
          <w:u w:val="single"/>
        </w:rPr>
        <w:t>B.Dec</w:t>
      </w:r>
      <w:proofErr w:type="spellEnd"/>
      <w:r>
        <w:rPr>
          <w:u w:val="single"/>
        </w:rPr>
        <w:t>.</w:t>
      </w:r>
      <w:r>
        <w:t xml:space="preserve">       (fl.1488)</w:t>
      </w:r>
    </w:p>
    <w:p w14:paraId="0DB5B3E7" w14:textId="77777777" w:rsidR="00FB6E98" w:rsidRDefault="00FB6E98" w:rsidP="00FB6E98">
      <w:pPr>
        <w:pStyle w:val="NoSpacing"/>
        <w:tabs>
          <w:tab w:val="left" w:pos="1440"/>
        </w:tabs>
        <w:jc w:val="both"/>
      </w:pPr>
      <w:r>
        <w:t xml:space="preserve">Rector of </w:t>
      </w:r>
      <w:proofErr w:type="spellStart"/>
      <w:r>
        <w:t>Welbery</w:t>
      </w:r>
      <w:proofErr w:type="spellEnd"/>
      <w:r>
        <w:t>, North Riding of Yorkshire.</w:t>
      </w:r>
    </w:p>
    <w:p w14:paraId="0EC354E0" w14:textId="77777777" w:rsidR="00FB6E98" w:rsidRDefault="00FB6E98" w:rsidP="00FB6E98">
      <w:pPr>
        <w:pStyle w:val="NoSpacing"/>
        <w:tabs>
          <w:tab w:val="left" w:pos="1440"/>
        </w:tabs>
        <w:jc w:val="both"/>
      </w:pPr>
    </w:p>
    <w:p w14:paraId="769BD270" w14:textId="77777777" w:rsidR="00FB6E98" w:rsidRDefault="00FB6E98" w:rsidP="00FB6E98">
      <w:pPr>
        <w:pStyle w:val="NoSpacing"/>
        <w:tabs>
          <w:tab w:val="left" w:pos="1440"/>
        </w:tabs>
        <w:jc w:val="both"/>
      </w:pPr>
    </w:p>
    <w:p w14:paraId="52E51450" w14:textId="77777777" w:rsidR="00FB6E98" w:rsidRDefault="00FB6E98" w:rsidP="00FB6E98">
      <w:pPr>
        <w:pStyle w:val="NoSpacing"/>
        <w:tabs>
          <w:tab w:val="left" w:pos="1440"/>
        </w:tabs>
        <w:jc w:val="both"/>
      </w:pPr>
      <w:r>
        <w:t>15 Jan.1488</w:t>
      </w:r>
      <w:r>
        <w:tab/>
        <w:t xml:space="preserve">He was instituted Rector of </w:t>
      </w:r>
      <w:proofErr w:type="spellStart"/>
      <w:r>
        <w:t>Welbury</w:t>
      </w:r>
      <w:proofErr w:type="spellEnd"/>
      <w:r>
        <w:t xml:space="preserve"> in the person of Miles Marsden,</w:t>
      </w:r>
    </w:p>
    <w:p w14:paraId="39492432" w14:textId="77777777" w:rsidR="00FB6E98" w:rsidRDefault="00FB6E98" w:rsidP="00FB6E98">
      <w:pPr>
        <w:pStyle w:val="NoSpacing"/>
        <w:tabs>
          <w:tab w:val="left" w:pos="1440"/>
        </w:tabs>
        <w:jc w:val="both"/>
      </w:pPr>
      <w:r>
        <w:tab/>
        <w:t>his proctor(q.v.).</w:t>
      </w:r>
    </w:p>
    <w:p w14:paraId="45FE518E" w14:textId="77777777" w:rsidR="00FB6E98" w:rsidRDefault="00FB6E98" w:rsidP="00FB6E98">
      <w:pPr>
        <w:pStyle w:val="NoSpacing"/>
        <w:ind w:left="720" w:firstLine="720"/>
      </w:pPr>
      <w:r>
        <w:t>(“The Register of Thomas Rotherham, Archbishop of York 1480-1500</w:t>
      </w:r>
    </w:p>
    <w:p w14:paraId="488B81B0" w14:textId="77777777" w:rsidR="00FB6E98" w:rsidRDefault="00FB6E98" w:rsidP="00FB6E98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2AFB1342" w14:textId="77777777" w:rsidR="00FB6E98" w:rsidRDefault="00FB6E98" w:rsidP="00FB6E98">
      <w:pPr>
        <w:pStyle w:val="NoSpacing"/>
        <w:tabs>
          <w:tab w:val="left" w:pos="1440"/>
        </w:tabs>
        <w:jc w:val="both"/>
      </w:pPr>
      <w:r>
        <w:tab/>
        <w:t>p.56).</w:t>
      </w:r>
    </w:p>
    <w:p w14:paraId="7D1E880A" w14:textId="77777777" w:rsidR="00FB6E98" w:rsidRDefault="00FB6E98" w:rsidP="00FB6E98">
      <w:pPr>
        <w:pStyle w:val="NoSpacing"/>
        <w:tabs>
          <w:tab w:val="left" w:pos="1440"/>
        </w:tabs>
        <w:jc w:val="both"/>
      </w:pPr>
    </w:p>
    <w:p w14:paraId="1755E943" w14:textId="77777777" w:rsidR="00FB6E98" w:rsidRDefault="00FB6E98" w:rsidP="00FB6E98">
      <w:pPr>
        <w:pStyle w:val="NoSpacing"/>
        <w:tabs>
          <w:tab w:val="left" w:pos="1440"/>
        </w:tabs>
        <w:jc w:val="both"/>
      </w:pPr>
    </w:p>
    <w:p w14:paraId="55E26C1B" w14:textId="77777777" w:rsidR="00FB6E98" w:rsidRDefault="00FB6E98" w:rsidP="00FB6E98">
      <w:pPr>
        <w:pStyle w:val="NoSpacing"/>
        <w:tabs>
          <w:tab w:val="left" w:pos="1440"/>
        </w:tabs>
        <w:jc w:val="both"/>
      </w:pPr>
      <w:r>
        <w:t>13 February 2020</w:t>
      </w:r>
    </w:p>
    <w:p w14:paraId="7E5FD251" w14:textId="77777777" w:rsidR="006B2F86" w:rsidRPr="00E71FC3" w:rsidRDefault="00FB6E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36B37" w14:textId="77777777" w:rsidR="00FB6E98" w:rsidRDefault="00FB6E98" w:rsidP="00E71FC3">
      <w:pPr>
        <w:spacing w:after="0" w:line="240" w:lineRule="auto"/>
      </w:pPr>
      <w:r>
        <w:separator/>
      </w:r>
    </w:p>
  </w:endnote>
  <w:endnote w:type="continuationSeparator" w:id="0">
    <w:p w14:paraId="43A59FAF" w14:textId="77777777" w:rsidR="00FB6E98" w:rsidRDefault="00FB6E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42AA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45640" w14:textId="77777777" w:rsidR="00FB6E98" w:rsidRDefault="00FB6E98" w:rsidP="00E71FC3">
      <w:pPr>
        <w:spacing w:after="0" w:line="240" w:lineRule="auto"/>
      </w:pPr>
      <w:r>
        <w:separator/>
      </w:r>
    </w:p>
  </w:footnote>
  <w:footnote w:type="continuationSeparator" w:id="0">
    <w:p w14:paraId="6A1F4F44" w14:textId="77777777" w:rsidR="00FB6E98" w:rsidRDefault="00FB6E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98"/>
    <w:rsid w:val="001A7C09"/>
    <w:rsid w:val="00577BD5"/>
    <w:rsid w:val="006A1F77"/>
    <w:rsid w:val="00733BE7"/>
    <w:rsid w:val="00AB52E8"/>
    <w:rsid w:val="00B16D3F"/>
    <w:rsid w:val="00E71FC3"/>
    <w:rsid w:val="00EF4813"/>
    <w:rsid w:val="00FB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E75B5"/>
  <w15:chartTrackingRefBased/>
  <w15:docId w15:val="{9359700C-22E1-4F9D-9277-34690A6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2020-03-05T20:34:00Z</dcterms:created>
  <dcterms:modified xsi:type="dcterms:W3CDTF">2020-03-05T20:34:00Z</dcterms:modified>
</cp:coreProperties>
</file>