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EE454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HEDLAME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3DA2D0D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F30F4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5C367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38261A30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8C78020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North Riding of Yorkshire, the taxes of a fifteenth and a tenth.</w:t>
      </w:r>
    </w:p>
    <w:p w14:paraId="088B198E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5B600C77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B0DB2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91EB0" w14:textId="77777777" w:rsidR="00E84E9E" w:rsidRDefault="00E84E9E" w:rsidP="00E84E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508DBF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7A991" w14:textId="77777777" w:rsidR="00E84E9E" w:rsidRDefault="00E84E9E" w:rsidP="009139A6">
      <w:r>
        <w:separator/>
      </w:r>
    </w:p>
  </w:endnote>
  <w:endnote w:type="continuationSeparator" w:id="0">
    <w:p w14:paraId="670C11BA" w14:textId="77777777" w:rsidR="00E84E9E" w:rsidRDefault="00E84E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1EA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FF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F53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6A18" w14:textId="77777777" w:rsidR="00E84E9E" w:rsidRDefault="00E84E9E" w:rsidP="009139A6">
      <w:r>
        <w:separator/>
      </w:r>
    </w:p>
  </w:footnote>
  <w:footnote w:type="continuationSeparator" w:id="0">
    <w:p w14:paraId="71AFAFD5" w14:textId="77777777" w:rsidR="00E84E9E" w:rsidRDefault="00E84E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5B6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9E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55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9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4E9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2B82B"/>
  <w15:chartTrackingRefBased/>
  <w15:docId w15:val="{D780F20C-7D11-47E8-8360-ACA86C32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2021-11-07T08:22:00Z</dcterms:created>
  <dcterms:modified xsi:type="dcterms:W3CDTF">2021-11-07T08:23:00Z</dcterms:modified>
</cp:coreProperties>
</file>