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CD2" w:rsidRDefault="00FA3CD2" w:rsidP="00FA3CD2">
      <w:pPr>
        <w:pStyle w:val="NoSpacing"/>
      </w:pPr>
      <w:r>
        <w:rPr>
          <w:u w:val="single"/>
        </w:rPr>
        <w:t>William HEDGER</w:t>
      </w:r>
      <w:r>
        <w:t xml:space="preserve">       (fl.1507)</w:t>
      </w:r>
    </w:p>
    <w:p w:rsidR="00FA3CD2" w:rsidRDefault="00FA3CD2" w:rsidP="00FA3CD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Eastchurch</w:t>
      </w:r>
      <w:proofErr w:type="spellEnd"/>
      <w:r>
        <w:t>, Kent.</w:t>
      </w:r>
    </w:p>
    <w:p w:rsidR="00FA3CD2" w:rsidRDefault="00FA3CD2" w:rsidP="00FA3CD2">
      <w:pPr>
        <w:pStyle w:val="NoSpacing"/>
      </w:pPr>
    </w:p>
    <w:p w:rsidR="00FA3CD2" w:rsidRDefault="00FA3CD2" w:rsidP="00FA3CD2">
      <w:pPr>
        <w:pStyle w:val="NoSpacing"/>
      </w:pPr>
    </w:p>
    <w:p w:rsidR="00FA3CD2" w:rsidRDefault="00FA3CD2" w:rsidP="00FA3CD2">
      <w:pPr>
        <w:pStyle w:val="NoSpacing"/>
      </w:pPr>
      <w:r>
        <w:tab/>
        <w:t>1507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p.240)</w:t>
      </w:r>
    </w:p>
    <w:p w:rsidR="00FA3CD2" w:rsidRDefault="00FA3CD2" w:rsidP="00FA3CD2">
      <w:pPr>
        <w:pStyle w:val="NoSpacing"/>
      </w:pPr>
    </w:p>
    <w:p w:rsidR="00FA3CD2" w:rsidRDefault="00FA3CD2" w:rsidP="00FA3CD2">
      <w:pPr>
        <w:pStyle w:val="NoSpacing"/>
      </w:pPr>
    </w:p>
    <w:p w:rsidR="00FA3CD2" w:rsidRDefault="00FA3CD2" w:rsidP="00FA3CD2">
      <w:pPr>
        <w:pStyle w:val="NoSpacing"/>
      </w:pPr>
    </w:p>
    <w:p w:rsidR="00E47068" w:rsidRPr="00C009D8" w:rsidRDefault="00FA3CD2" w:rsidP="00FA3CD2">
      <w:pPr>
        <w:pStyle w:val="NoSpacing"/>
      </w:pPr>
      <w:r>
        <w:t>18 November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CD2" w:rsidRDefault="00FA3CD2" w:rsidP="00920DE3">
      <w:pPr>
        <w:spacing w:after="0" w:line="240" w:lineRule="auto"/>
      </w:pPr>
      <w:r>
        <w:separator/>
      </w:r>
    </w:p>
  </w:endnote>
  <w:endnote w:type="continuationSeparator" w:id="0">
    <w:p w:rsidR="00FA3CD2" w:rsidRDefault="00FA3C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CD2" w:rsidRDefault="00FA3CD2" w:rsidP="00920DE3">
      <w:pPr>
        <w:spacing w:after="0" w:line="240" w:lineRule="auto"/>
      </w:pPr>
      <w:r>
        <w:separator/>
      </w:r>
    </w:p>
  </w:footnote>
  <w:footnote w:type="continuationSeparator" w:id="0">
    <w:p w:rsidR="00FA3CD2" w:rsidRDefault="00FA3C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CD2"/>
    <w:rsid w:val="00120749"/>
    <w:rsid w:val="00624CAE"/>
    <w:rsid w:val="00920DE3"/>
    <w:rsid w:val="00C009D8"/>
    <w:rsid w:val="00CF53C8"/>
    <w:rsid w:val="00E47068"/>
    <w:rsid w:val="00FA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2014-12-02T20:19:00Z</dcterms:created>
  <dcterms:modified xsi:type="dcterms:W3CDTF">2014-12-02T20:19:00Z</dcterms:modified>
</cp:coreProperties>
</file>