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C2D258" w14:textId="77777777" w:rsidR="005506C6" w:rsidRDefault="005506C6" w:rsidP="005506C6">
      <w:pPr>
        <w:pStyle w:val="NoSpacing"/>
      </w:pPr>
      <w:r>
        <w:rPr>
          <w:u w:val="single"/>
        </w:rPr>
        <w:t>Richard HEDEN</w:t>
      </w:r>
      <w:r>
        <w:t xml:space="preserve">    </w:t>
      </w:r>
      <w:proofErr w:type="gramStart"/>
      <w:r>
        <w:t xml:space="preserve">   (</w:t>
      </w:r>
      <w:proofErr w:type="gramEnd"/>
      <w:r>
        <w:t>d.ca.1446)</w:t>
      </w:r>
    </w:p>
    <w:p w14:paraId="0E0C5D1A" w14:textId="77777777" w:rsidR="005506C6" w:rsidRDefault="005506C6" w:rsidP="005506C6">
      <w:pPr>
        <w:pStyle w:val="NoSpacing"/>
      </w:pPr>
      <w:r>
        <w:t>of London. Vintner.</w:t>
      </w:r>
    </w:p>
    <w:p w14:paraId="0B5C6DD7" w14:textId="77777777" w:rsidR="005506C6" w:rsidRDefault="005506C6" w:rsidP="005506C6">
      <w:pPr>
        <w:pStyle w:val="NoSpacing"/>
      </w:pPr>
    </w:p>
    <w:p w14:paraId="73EE77D7" w14:textId="77777777" w:rsidR="005506C6" w:rsidRDefault="005506C6" w:rsidP="005506C6">
      <w:pPr>
        <w:pStyle w:val="NoSpacing"/>
      </w:pPr>
    </w:p>
    <w:p w14:paraId="1E786FCA" w14:textId="77777777" w:rsidR="005506C6" w:rsidRDefault="005506C6" w:rsidP="005506C6">
      <w:pPr>
        <w:pStyle w:val="NoSpacing"/>
      </w:pPr>
      <w:r>
        <w:t>= Alice(q.v.).</w:t>
      </w:r>
    </w:p>
    <w:p w14:paraId="0D655574" w14:textId="77777777" w:rsidR="005506C6" w:rsidRDefault="005506C6" w:rsidP="005506C6">
      <w:pPr>
        <w:pStyle w:val="NoSpacing"/>
      </w:pPr>
      <w:r>
        <w:rPr>
          <w:rFonts w:cs="Times New Roman"/>
          <w:szCs w:val="24"/>
        </w:rPr>
        <w:t xml:space="preserve">( </w:t>
      </w:r>
      <w:hyperlink r:id="rId6" w:history="1">
        <w:r w:rsidRPr="007C38E5">
          <w:rPr>
            <w:rStyle w:val="Hyperlink"/>
            <w:rFonts w:cs="Times New Roman"/>
            <w:szCs w:val="24"/>
          </w:rPr>
          <w:t>https://waalt.uh.edu/index.php/IDXCP40no740</w:t>
        </w:r>
      </w:hyperlink>
      <w:r>
        <w:t xml:space="preserve"> )</w:t>
      </w:r>
    </w:p>
    <w:p w14:paraId="038BF80B" w14:textId="77777777" w:rsidR="005506C6" w:rsidRDefault="005506C6" w:rsidP="005506C6">
      <w:pPr>
        <w:pStyle w:val="NoSpacing"/>
      </w:pPr>
    </w:p>
    <w:p w14:paraId="2BB77A9D" w14:textId="77777777" w:rsidR="005506C6" w:rsidRDefault="005506C6" w:rsidP="005506C6">
      <w:pPr>
        <w:pStyle w:val="NoSpacing"/>
      </w:pPr>
    </w:p>
    <w:p w14:paraId="38E7B0DA" w14:textId="77777777" w:rsidR="005506C6" w:rsidRDefault="005506C6" w:rsidP="005506C6">
      <w:pPr>
        <w:pStyle w:val="NoSpacing"/>
      </w:pPr>
      <w:r>
        <w:tab/>
        <w:t>1446</w:t>
      </w:r>
      <w:r>
        <w:tab/>
        <w:t>He had died by this time.    (ibid.)</w:t>
      </w:r>
    </w:p>
    <w:p w14:paraId="2B78708A" w14:textId="77777777" w:rsidR="005506C6" w:rsidRDefault="005506C6" w:rsidP="005506C6">
      <w:pPr>
        <w:pStyle w:val="NoSpacing"/>
      </w:pPr>
    </w:p>
    <w:p w14:paraId="468233B3" w14:textId="77777777" w:rsidR="005506C6" w:rsidRDefault="005506C6" w:rsidP="005506C6">
      <w:pPr>
        <w:pStyle w:val="NoSpacing"/>
      </w:pPr>
    </w:p>
    <w:p w14:paraId="0C064481" w14:textId="77777777" w:rsidR="005506C6" w:rsidRDefault="005506C6" w:rsidP="005506C6">
      <w:pPr>
        <w:pStyle w:val="NoSpacing"/>
      </w:pPr>
      <w:r>
        <w:t xml:space="preserve">Executrix:   Alice </w:t>
      </w:r>
      <w:proofErr w:type="gramStart"/>
      <w:r>
        <w:t xml:space="preserve">   (</w:t>
      </w:r>
      <w:proofErr w:type="gramEnd"/>
      <w:r>
        <w:t>ibid.)</w:t>
      </w:r>
    </w:p>
    <w:p w14:paraId="677EC09C" w14:textId="77777777" w:rsidR="005506C6" w:rsidRDefault="005506C6" w:rsidP="005506C6">
      <w:pPr>
        <w:pStyle w:val="NoSpacing"/>
      </w:pPr>
    </w:p>
    <w:p w14:paraId="04AFFFE9" w14:textId="77777777" w:rsidR="005506C6" w:rsidRDefault="005506C6" w:rsidP="005506C6">
      <w:pPr>
        <w:pStyle w:val="NoSpacing"/>
      </w:pPr>
    </w:p>
    <w:p w14:paraId="6EF93BF3" w14:textId="77777777" w:rsidR="005506C6" w:rsidRDefault="005506C6" w:rsidP="005506C6">
      <w:pPr>
        <w:pStyle w:val="NoSpacing"/>
      </w:pPr>
      <w:r>
        <w:t>21 November 2024</w:t>
      </w:r>
    </w:p>
    <w:p w14:paraId="117DFA8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0EEBB1" w14:textId="77777777" w:rsidR="005506C6" w:rsidRDefault="005506C6" w:rsidP="009139A6">
      <w:r>
        <w:separator/>
      </w:r>
    </w:p>
  </w:endnote>
  <w:endnote w:type="continuationSeparator" w:id="0">
    <w:p w14:paraId="54380364" w14:textId="77777777" w:rsidR="005506C6" w:rsidRDefault="005506C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C8761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B1D82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B8A17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990764" w14:textId="77777777" w:rsidR="005506C6" w:rsidRDefault="005506C6" w:rsidP="009139A6">
      <w:r>
        <w:separator/>
      </w:r>
    </w:p>
  </w:footnote>
  <w:footnote w:type="continuationSeparator" w:id="0">
    <w:p w14:paraId="274834A8" w14:textId="77777777" w:rsidR="005506C6" w:rsidRDefault="005506C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78360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A7317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EF176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6C6"/>
    <w:rsid w:val="000666E0"/>
    <w:rsid w:val="002510B7"/>
    <w:rsid w:val="00270799"/>
    <w:rsid w:val="005506C6"/>
    <w:rsid w:val="005C130B"/>
    <w:rsid w:val="0072085D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C69AF"/>
  <w15:chartTrackingRefBased/>
  <w15:docId w15:val="{D6DFCD86-3EC0-4774-AC1D-711B5D4A8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506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4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2024-11-21T21:31:00Z</dcterms:created>
  <dcterms:modified xsi:type="dcterms:W3CDTF">2024-11-21T21:31:00Z</dcterms:modified>
</cp:coreProperties>
</file>