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E63" w:rsidRDefault="00DA5E63" w:rsidP="00DA5E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HEDEMAN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DA5E63" w:rsidRDefault="00DA5E63" w:rsidP="00DA5E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A5E63" w:rsidRDefault="00DA5E63" w:rsidP="00DA5E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5E63" w:rsidRDefault="00DA5E63" w:rsidP="00DA5E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5E63" w:rsidRDefault="00DA5E63" w:rsidP="00DA5E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the church of St Mary Major, Exeter.</w:t>
      </w:r>
    </w:p>
    <w:p w:rsidR="00DA5E63" w:rsidRDefault="00DA5E63" w:rsidP="00DA5E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:rsidR="00DA5E63" w:rsidRDefault="00DA5E63" w:rsidP="00DA5E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5E63" w:rsidRDefault="00DA5E63" w:rsidP="00DA5E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A5E63" w:rsidRDefault="00DA5E63" w:rsidP="00DA5E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DD5B8A" w:rsidRPr="00DA5E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E63" w:rsidRDefault="00DA5E63" w:rsidP="00564E3C">
      <w:pPr>
        <w:spacing w:after="0" w:line="240" w:lineRule="auto"/>
      </w:pPr>
      <w:r>
        <w:separator/>
      </w:r>
    </w:p>
  </w:endnote>
  <w:endnote w:type="continuationSeparator" w:id="0">
    <w:p w:rsidR="00DA5E63" w:rsidRDefault="00DA5E6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A5E63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E63" w:rsidRDefault="00DA5E63" w:rsidP="00564E3C">
      <w:pPr>
        <w:spacing w:after="0" w:line="240" w:lineRule="auto"/>
      </w:pPr>
      <w:r>
        <w:separator/>
      </w:r>
    </w:p>
  </w:footnote>
  <w:footnote w:type="continuationSeparator" w:id="0">
    <w:p w:rsidR="00DA5E63" w:rsidRDefault="00DA5E6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63"/>
    <w:rsid w:val="00372DC6"/>
    <w:rsid w:val="00564E3C"/>
    <w:rsid w:val="0064591D"/>
    <w:rsid w:val="00DA5E6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1E7D3"/>
  <w15:chartTrackingRefBased/>
  <w15:docId w15:val="{FE57D08C-649D-4D97-B797-2A4D5468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2016-01-26T14:09:00Z</dcterms:created>
  <dcterms:modified xsi:type="dcterms:W3CDTF">2016-01-26T14:10:00Z</dcterms:modified>
</cp:coreProperties>
</file>