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42785" w14:textId="77777777" w:rsidR="00A6045E" w:rsidRDefault="00A6045E" w:rsidP="00A60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HEDELEE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9DD00F1" w14:textId="77777777" w:rsidR="00A6045E" w:rsidRDefault="00A6045E" w:rsidP="00A60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E79FF7C" w14:textId="77777777" w:rsidR="00A6045E" w:rsidRDefault="00A6045E" w:rsidP="00A60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AFB08" w14:textId="77777777" w:rsidR="00A6045E" w:rsidRDefault="00A6045E" w:rsidP="00A60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8D4A94" w14:textId="77777777" w:rsidR="00A6045E" w:rsidRDefault="00A6045E" w:rsidP="00A6045E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53730674" w14:textId="77777777" w:rsidR="00A6045E" w:rsidRDefault="00A6045E" w:rsidP="00A6045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ECB5F30" w14:textId="77777777" w:rsidR="00A6045E" w:rsidRDefault="00A6045E" w:rsidP="00A6045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B0FA67A" w14:textId="77777777" w:rsidR="00A6045E" w:rsidRDefault="00A6045E" w:rsidP="00A60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7281D9" w14:textId="77777777" w:rsidR="00A6045E" w:rsidRDefault="00A6045E" w:rsidP="00A60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C080B" w14:textId="77777777" w:rsidR="00A6045E" w:rsidRDefault="00A6045E" w:rsidP="00A60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September 2022</w:t>
      </w:r>
    </w:p>
    <w:p w14:paraId="73B6C9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847BD" w14:textId="77777777" w:rsidR="00A6045E" w:rsidRDefault="00A6045E" w:rsidP="009139A6">
      <w:r>
        <w:separator/>
      </w:r>
    </w:p>
  </w:endnote>
  <w:endnote w:type="continuationSeparator" w:id="0">
    <w:p w14:paraId="083D02DD" w14:textId="77777777" w:rsidR="00A6045E" w:rsidRDefault="00A604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1D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0D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BCD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75AE4" w14:textId="77777777" w:rsidR="00A6045E" w:rsidRDefault="00A6045E" w:rsidP="009139A6">
      <w:r>
        <w:separator/>
      </w:r>
    </w:p>
  </w:footnote>
  <w:footnote w:type="continuationSeparator" w:id="0">
    <w:p w14:paraId="2ECCA26B" w14:textId="77777777" w:rsidR="00A6045E" w:rsidRDefault="00A604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113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1E1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F0A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5E"/>
    <w:rsid w:val="000666E0"/>
    <w:rsid w:val="002510B7"/>
    <w:rsid w:val="005C130B"/>
    <w:rsid w:val="00826F5C"/>
    <w:rsid w:val="009139A6"/>
    <w:rsid w:val="009448BB"/>
    <w:rsid w:val="00A3176C"/>
    <w:rsid w:val="00A6045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3877F"/>
  <w15:chartTrackingRefBased/>
  <w15:docId w15:val="{09A9EF4A-04C9-4AD1-B83D-3430FA10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2022-10-07T18:43:00Z</dcterms:created>
  <dcterms:modified xsi:type="dcterms:W3CDTF">2022-10-07T18:44:00Z</dcterms:modified>
</cp:coreProperties>
</file>