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3FBCE" w14:textId="755E9EB7" w:rsidR="006F596F" w:rsidRDefault="006F596F" w:rsidP="006F596F">
      <w:pPr>
        <w:pStyle w:val="NoSpacing"/>
      </w:pPr>
      <w:r>
        <w:rPr>
          <w:u w:val="single"/>
        </w:rPr>
        <w:t>Richard HEDELAM</w:t>
      </w:r>
      <w:r>
        <w:t xml:space="preserve">     </w:t>
      </w:r>
      <w:r>
        <w:t>(fl.14</w:t>
      </w:r>
      <w:r>
        <w:t>72-1508)</w:t>
      </w:r>
    </w:p>
    <w:p w14:paraId="1F9FF65D" w14:textId="77777777" w:rsidR="006F596F" w:rsidRDefault="006F596F" w:rsidP="006F596F">
      <w:pPr>
        <w:pStyle w:val="NoSpacing"/>
      </w:pPr>
      <w:r>
        <w:t xml:space="preserve">Rector of </w:t>
      </w:r>
      <w:proofErr w:type="spellStart"/>
      <w:r>
        <w:t>St.Cuthbert’s</w:t>
      </w:r>
      <w:proofErr w:type="spellEnd"/>
      <w:r>
        <w:t xml:space="preserve"> Church, </w:t>
      </w:r>
      <w:proofErr w:type="spellStart"/>
      <w:r>
        <w:t>Kildale</w:t>
      </w:r>
      <w:proofErr w:type="spellEnd"/>
      <w:r>
        <w:t>, North Riding of Yorkshire.</w:t>
      </w:r>
    </w:p>
    <w:p w14:paraId="56BB102C" w14:textId="77777777" w:rsidR="006F596F" w:rsidRDefault="006F596F" w:rsidP="006F596F">
      <w:pPr>
        <w:pStyle w:val="NoSpacing"/>
      </w:pPr>
    </w:p>
    <w:p w14:paraId="61683F46" w14:textId="77777777" w:rsidR="006F596F" w:rsidRDefault="006F596F" w:rsidP="006F596F">
      <w:pPr>
        <w:pStyle w:val="NoSpacing"/>
      </w:pPr>
    </w:p>
    <w:p w14:paraId="775051B8" w14:textId="7FA3D72E" w:rsidR="006F596F" w:rsidRDefault="006F596F" w:rsidP="006F596F">
      <w:pPr>
        <w:pStyle w:val="NoSpacing"/>
      </w:pPr>
      <w:r>
        <w:tab/>
        <w:t>14</w:t>
      </w:r>
      <w:r>
        <w:t>72</w:t>
      </w:r>
      <w:bookmarkStart w:id="0" w:name="_GoBack"/>
      <w:bookmarkEnd w:id="0"/>
      <w:r>
        <w:tab/>
        <w:t>He became Rector.</w:t>
      </w:r>
    </w:p>
    <w:p w14:paraId="5F5BF242" w14:textId="77777777" w:rsidR="006F596F" w:rsidRDefault="006F596F" w:rsidP="006F596F">
      <w:pPr>
        <w:pStyle w:val="NoSpacing"/>
      </w:pPr>
      <w:r>
        <w:tab/>
      </w:r>
      <w:r>
        <w:tab/>
        <w:t>(from information in the church)</w:t>
      </w:r>
    </w:p>
    <w:p w14:paraId="6569B5E6" w14:textId="77777777" w:rsidR="006F596F" w:rsidRDefault="006F596F" w:rsidP="006F596F">
      <w:pPr>
        <w:pStyle w:val="NoSpacing"/>
      </w:pPr>
    </w:p>
    <w:p w14:paraId="23743649" w14:textId="77777777" w:rsidR="006F596F" w:rsidRDefault="006F596F" w:rsidP="006F596F">
      <w:pPr>
        <w:pStyle w:val="NoSpacing"/>
      </w:pPr>
    </w:p>
    <w:p w14:paraId="3C53606B" w14:textId="77777777" w:rsidR="006F596F" w:rsidRPr="003745DE" w:rsidRDefault="006F596F" w:rsidP="006F596F">
      <w:pPr>
        <w:pStyle w:val="NoSpacing"/>
      </w:pPr>
      <w:r>
        <w:t>31 January 2020</w:t>
      </w:r>
    </w:p>
    <w:p w14:paraId="4ABCB22C" w14:textId="65A6B0CD" w:rsidR="006B2F86" w:rsidRPr="006F596F" w:rsidRDefault="006F596F" w:rsidP="00E71FC3">
      <w:pPr>
        <w:pStyle w:val="NoSpacing"/>
      </w:pPr>
    </w:p>
    <w:sectPr w:rsidR="006B2F86" w:rsidRPr="006F59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B6519" w14:textId="77777777" w:rsidR="006F596F" w:rsidRDefault="006F596F" w:rsidP="00E71FC3">
      <w:pPr>
        <w:spacing w:after="0" w:line="240" w:lineRule="auto"/>
      </w:pPr>
      <w:r>
        <w:separator/>
      </w:r>
    </w:p>
  </w:endnote>
  <w:endnote w:type="continuationSeparator" w:id="0">
    <w:p w14:paraId="1919391F" w14:textId="77777777" w:rsidR="006F596F" w:rsidRDefault="006F59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327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C2052" w14:textId="77777777" w:rsidR="006F596F" w:rsidRDefault="006F596F" w:rsidP="00E71FC3">
      <w:pPr>
        <w:spacing w:after="0" w:line="240" w:lineRule="auto"/>
      </w:pPr>
      <w:r>
        <w:separator/>
      </w:r>
    </w:p>
  </w:footnote>
  <w:footnote w:type="continuationSeparator" w:id="0">
    <w:p w14:paraId="6DCEFDFB" w14:textId="77777777" w:rsidR="006F596F" w:rsidRDefault="006F59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6F"/>
    <w:rsid w:val="001A7C09"/>
    <w:rsid w:val="00577BD5"/>
    <w:rsid w:val="00656CBA"/>
    <w:rsid w:val="006A1F77"/>
    <w:rsid w:val="006F596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7E8BE"/>
  <w15:chartTrackingRefBased/>
  <w15:docId w15:val="{73BF486E-68D4-4574-9DBB-70DD61C5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2020-01-31T21:17:00Z</dcterms:created>
  <dcterms:modified xsi:type="dcterms:W3CDTF">2020-01-31T21:19:00Z</dcterms:modified>
</cp:coreProperties>
</file>