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4DE80" w14:textId="77777777" w:rsidR="005250FF" w:rsidRDefault="005250FF" w:rsidP="005250FF">
      <w:pPr>
        <w:pStyle w:val="NoSpacing"/>
      </w:pPr>
      <w:r>
        <w:rPr>
          <w:u w:val="single"/>
        </w:rPr>
        <w:t>William HEDE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fl.1484)</w:t>
      </w:r>
    </w:p>
    <w:p w14:paraId="1C389611" w14:textId="6A061492" w:rsidR="005250FF" w:rsidRDefault="005250FF" w:rsidP="005250FF">
      <w:pPr>
        <w:pStyle w:val="NoSpacing"/>
      </w:pPr>
      <w:r>
        <w:t xml:space="preserve">of York. </w:t>
      </w:r>
      <w:r>
        <w:t>Cook.</w:t>
      </w:r>
    </w:p>
    <w:p w14:paraId="41E1BB2E" w14:textId="77777777" w:rsidR="005250FF" w:rsidRDefault="005250FF" w:rsidP="005250FF">
      <w:pPr>
        <w:pStyle w:val="NoSpacing"/>
      </w:pPr>
    </w:p>
    <w:p w14:paraId="0BD6A59C" w14:textId="77777777" w:rsidR="005250FF" w:rsidRDefault="005250FF" w:rsidP="005250FF">
      <w:pPr>
        <w:pStyle w:val="NoSpacing"/>
      </w:pPr>
    </w:p>
    <w:p w14:paraId="449C199A" w14:textId="5E62AF22" w:rsidR="005250FF" w:rsidRDefault="005250FF" w:rsidP="005250FF">
      <w:pPr>
        <w:pStyle w:val="NoSpacing"/>
      </w:pPr>
      <w:r>
        <w:t xml:space="preserve">Former apprentice of </w:t>
      </w:r>
      <w:r>
        <w:t>Ralph Cooke</w:t>
      </w:r>
      <w:bookmarkStart w:id="0" w:name="_GoBack"/>
      <w:bookmarkEnd w:id="0"/>
      <w:r>
        <w:t>(q.v.).   (R.F.Y. 208)</w:t>
      </w:r>
    </w:p>
    <w:p w14:paraId="338F112C" w14:textId="77777777" w:rsidR="005250FF" w:rsidRDefault="005250FF" w:rsidP="005250FF">
      <w:pPr>
        <w:pStyle w:val="NoSpacing"/>
      </w:pPr>
    </w:p>
    <w:p w14:paraId="129291DD" w14:textId="77777777" w:rsidR="005250FF" w:rsidRDefault="005250FF" w:rsidP="005250FF">
      <w:pPr>
        <w:pStyle w:val="NoSpacing"/>
      </w:pPr>
    </w:p>
    <w:p w14:paraId="1BF28CB3" w14:textId="77777777" w:rsidR="005250FF" w:rsidRDefault="005250FF" w:rsidP="005250FF">
      <w:pPr>
        <w:pStyle w:val="NoSpacing"/>
      </w:pPr>
      <w:r>
        <w:tab/>
        <w:t>1484</w:t>
      </w:r>
      <w:r>
        <w:tab/>
        <w:t>He became a Freeman by apprenticeship.   (ibid.)</w:t>
      </w:r>
    </w:p>
    <w:p w14:paraId="430C7875" w14:textId="77777777" w:rsidR="005250FF" w:rsidRDefault="005250FF" w:rsidP="005250FF">
      <w:pPr>
        <w:pStyle w:val="NoSpacing"/>
      </w:pPr>
    </w:p>
    <w:p w14:paraId="5075FAA4" w14:textId="77777777" w:rsidR="005250FF" w:rsidRDefault="005250FF" w:rsidP="005250FF">
      <w:pPr>
        <w:pStyle w:val="NoSpacing"/>
      </w:pPr>
    </w:p>
    <w:p w14:paraId="591D531F" w14:textId="77777777" w:rsidR="005250FF" w:rsidRDefault="005250FF" w:rsidP="005250FF">
      <w:pPr>
        <w:pStyle w:val="NoSpacing"/>
      </w:pPr>
      <w:r>
        <w:t>24 September 2018</w:t>
      </w:r>
    </w:p>
    <w:p w14:paraId="0C7231DB" w14:textId="1879965D" w:rsidR="006B2F86" w:rsidRPr="005250FF" w:rsidRDefault="005250FF" w:rsidP="00E71FC3">
      <w:pPr>
        <w:pStyle w:val="NoSpacing"/>
      </w:pPr>
    </w:p>
    <w:sectPr w:rsidR="006B2F86" w:rsidRPr="005250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806E4" w14:textId="77777777" w:rsidR="005250FF" w:rsidRDefault="005250FF" w:rsidP="00E71FC3">
      <w:pPr>
        <w:spacing w:after="0" w:line="240" w:lineRule="auto"/>
      </w:pPr>
      <w:r>
        <w:separator/>
      </w:r>
    </w:p>
  </w:endnote>
  <w:endnote w:type="continuationSeparator" w:id="0">
    <w:p w14:paraId="095C5C93" w14:textId="77777777" w:rsidR="005250FF" w:rsidRDefault="005250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BEFB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B6B44" w14:textId="77777777" w:rsidR="005250FF" w:rsidRDefault="005250FF" w:rsidP="00E71FC3">
      <w:pPr>
        <w:spacing w:after="0" w:line="240" w:lineRule="auto"/>
      </w:pPr>
      <w:r>
        <w:separator/>
      </w:r>
    </w:p>
  </w:footnote>
  <w:footnote w:type="continuationSeparator" w:id="0">
    <w:p w14:paraId="6A09B1B4" w14:textId="77777777" w:rsidR="005250FF" w:rsidRDefault="005250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0FF"/>
    <w:rsid w:val="001A7C09"/>
    <w:rsid w:val="005250F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A0CF8"/>
  <w15:chartTrackingRefBased/>
  <w15:docId w15:val="{F63B0DEB-6840-4279-80C2-21780A75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7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2018-09-24T09:38:00Z</dcterms:created>
  <dcterms:modified xsi:type="dcterms:W3CDTF">2018-09-24T09:40:00Z</dcterms:modified>
</cp:coreProperties>
</file>