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70E5A" w14:textId="77777777" w:rsidR="00BC5FB6" w:rsidRDefault="00BC5FB6" w:rsidP="00BC5FB6">
      <w:pPr>
        <w:pStyle w:val="NoSpacing"/>
      </w:pPr>
      <w:r>
        <w:rPr>
          <w:u w:val="single"/>
        </w:rPr>
        <w:t>William HEDE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14:paraId="773E688F" w14:textId="77777777" w:rsidR="00BC5FB6" w:rsidRDefault="00BC5FB6" w:rsidP="00BC5FB6">
      <w:pPr>
        <w:pStyle w:val="NoSpacing"/>
      </w:pPr>
      <w:r>
        <w:t>of Coventry and Lichfield diocese. Clerk.</w:t>
      </w:r>
    </w:p>
    <w:p w14:paraId="303E3C4C" w14:textId="77777777" w:rsidR="00BC5FB6" w:rsidRDefault="00BC5FB6" w:rsidP="00BC5FB6">
      <w:pPr>
        <w:pStyle w:val="NoSpacing"/>
      </w:pPr>
    </w:p>
    <w:p w14:paraId="5E9BFD4F" w14:textId="77777777" w:rsidR="00BC5FB6" w:rsidRDefault="00BC5FB6" w:rsidP="00BC5FB6">
      <w:pPr>
        <w:pStyle w:val="NoSpacing"/>
      </w:pPr>
    </w:p>
    <w:p w14:paraId="2151A767" w14:textId="77777777" w:rsidR="00BC5FB6" w:rsidRDefault="00BC5FB6" w:rsidP="00BC5FB6">
      <w:pPr>
        <w:pStyle w:val="NoSpacing"/>
      </w:pPr>
      <w:r>
        <w:t>19 Jun.1469</w:t>
      </w:r>
      <w:r>
        <w:tab/>
        <w:t>He sought a dispensation that he might be promoted to all orders, including</w:t>
      </w:r>
    </w:p>
    <w:p w14:paraId="548FDCE1" w14:textId="77777777" w:rsidR="00BC5FB6" w:rsidRDefault="00BC5FB6" w:rsidP="00BC5FB6">
      <w:pPr>
        <w:pStyle w:val="NoSpacing"/>
      </w:pPr>
      <w:r>
        <w:tab/>
      </w:r>
      <w:r>
        <w:tab/>
        <w:t>holy orders, on reaching the age of 24. Approved.</w:t>
      </w:r>
    </w:p>
    <w:p w14:paraId="2E198200" w14:textId="77777777" w:rsidR="00BC5FB6" w:rsidRDefault="00BC5FB6" w:rsidP="00BC5FB6">
      <w:pPr>
        <w:pStyle w:val="NoSpacing"/>
        <w:ind w:left="1440"/>
      </w:pPr>
      <w:r>
        <w:t>(“Supplications from England and Wales in the Registers of the Apostolic Penitentiary, 1410-1503”, volume II 1464-1492 p.89)</w:t>
      </w:r>
    </w:p>
    <w:p w14:paraId="239D00CF" w14:textId="77777777" w:rsidR="00BC5FB6" w:rsidRDefault="00BC5FB6" w:rsidP="00BC5FB6">
      <w:pPr>
        <w:pStyle w:val="NoSpacing"/>
      </w:pPr>
    </w:p>
    <w:p w14:paraId="5934D1A0" w14:textId="77777777" w:rsidR="00BC5FB6" w:rsidRDefault="00BC5FB6" w:rsidP="00BC5FB6">
      <w:pPr>
        <w:pStyle w:val="NoSpacing"/>
      </w:pPr>
    </w:p>
    <w:p w14:paraId="5A5ACB74" w14:textId="77777777" w:rsidR="00BC5FB6" w:rsidRDefault="00BC5FB6" w:rsidP="00BC5FB6">
      <w:pPr>
        <w:pStyle w:val="NoSpacing"/>
      </w:pPr>
      <w:r>
        <w:t>21 September 2017</w:t>
      </w:r>
    </w:p>
    <w:p w14:paraId="00FF39EF" w14:textId="4A650102" w:rsidR="006B2F86" w:rsidRPr="00E71FC3" w:rsidRDefault="00BC5F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ADE13" w14:textId="77777777" w:rsidR="00BC5FB6" w:rsidRDefault="00BC5FB6" w:rsidP="00E71FC3">
      <w:pPr>
        <w:spacing w:after="0" w:line="240" w:lineRule="auto"/>
      </w:pPr>
      <w:r>
        <w:separator/>
      </w:r>
    </w:p>
  </w:endnote>
  <w:endnote w:type="continuationSeparator" w:id="0">
    <w:p w14:paraId="415E0159" w14:textId="77777777" w:rsidR="00BC5FB6" w:rsidRDefault="00BC5F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527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E407E" w14:textId="77777777" w:rsidR="00BC5FB6" w:rsidRDefault="00BC5FB6" w:rsidP="00E71FC3">
      <w:pPr>
        <w:spacing w:after="0" w:line="240" w:lineRule="auto"/>
      </w:pPr>
      <w:r>
        <w:separator/>
      </w:r>
    </w:p>
  </w:footnote>
  <w:footnote w:type="continuationSeparator" w:id="0">
    <w:p w14:paraId="75F8244C" w14:textId="77777777" w:rsidR="00BC5FB6" w:rsidRDefault="00BC5F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B6"/>
    <w:rsid w:val="001A7C09"/>
    <w:rsid w:val="00577BD5"/>
    <w:rsid w:val="00656CBA"/>
    <w:rsid w:val="006A1F77"/>
    <w:rsid w:val="00733BE7"/>
    <w:rsid w:val="00AB52E8"/>
    <w:rsid w:val="00B16D3F"/>
    <w:rsid w:val="00BB41AC"/>
    <w:rsid w:val="00BC5FB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50037"/>
  <w15:chartTrackingRefBased/>
  <w15:docId w15:val="{927C1E52-CCDC-4C8D-B067-F49211C7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2018-11-25T21:16:00Z</dcterms:created>
  <dcterms:modified xsi:type="dcterms:W3CDTF">2018-11-25T21:16:00Z</dcterms:modified>
</cp:coreProperties>
</file>