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D2E919" w14:textId="77777777" w:rsidR="00DB19CF" w:rsidRDefault="00DB19CF" w:rsidP="00DB19C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HEDE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d.1409)</w:t>
      </w:r>
    </w:p>
    <w:p w14:paraId="12450D4C" w14:textId="77777777" w:rsidR="00DB19CF" w:rsidRDefault="00DB19CF" w:rsidP="00DB19C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7E1BDAB6" w14:textId="77777777" w:rsidR="00DB19CF" w:rsidRDefault="00DB19CF" w:rsidP="00DB19C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DA27F54" w14:textId="77777777" w:rsidR="00DB19CF" w:rsidRDefault="00DB19CF" w:rsidP="00DB19C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DFB777C" w14:textId="77777777" w:rsidR="00DB19CF" w:rsidRDefault="00DB19CF" w:rsidP="00DB19C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Dec.1409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23238BD7" w14:textId="77777777" w:rsidR="00DB19CF" w:rsidRDefault="00DB19CF" w:rsidP="00DB19CF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p.253)</w:t>
      </w:r>
    </w:p>
    <w:p w14:paraId="25B88F00" w14:textId="77777777" w:rsidR="00DB19CF" w:rsidRDefault="00DB19CF" w:rsidP="00DB19C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Dec.</w:t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3452A8F3" w14:textId="77777777" w:rsidR="00DB19CF" w:rsidRDefault="00DB19CF" w:rsidP="00DB19C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22843B9" w14:textId="77777777" w:rsidR="00DB19CF" w:rsidRDefault="00DB19CF" w:rsidP="00DB19C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DBAFB0E" w14:textId="77777777" w:rsidR="00DB19CF" w:rsidRDefault="00DB19CF" w:rsidP="00DB19C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July 2022</w:t>
      </w:r>
    </w:p>
    <w:p w14:paraId="7483A14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1D803E" w14:textId="77777777" w:rsidR="00DB19CF" w:rsidRDefault="00DB19CF" w:rsidP="009139A6">
      <w:r>
        <w:separator/>
      </w:r>
    </w:p>
  </w:endnote>
  <w:endnote w:type="continuationSeparator" w:id="0">
    <w:p w14:paraId="6FF3C34B" w14:textId="77777777" w:rsidR="00DB19CF" w:rsidRDefault="00DB19C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08143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8F1A6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90326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CE0709" w14:textId="77777777" w:rsidR="00DB19CF" w:rsidRDefault="00DB19CF" w:rsidP="009139A6">
      <w:r>
        <w:separator/>
      </w:r>
    </w:p>
  </w:footnote>
  <w:footnote w:type="continuationSeparator" w:id="0">
    <w:p w14:paraId="400C3599" w14:textId="77777777" w:rsidR="00DB19CF" w:rsidRDefault="00DB19C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5B93D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7927C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F8675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9CF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B19CF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EEF301"/>
  <w15:chartTrackingRefBased/>
  <w15:docId w15:val="{9ACA9D26-D09D-4152-A8EB-D77162196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19CF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54</Words>
  <Characters>308</Characters>
  <Application>Microsoft Office Word</Application>
  <DocSecurity>0</DocSecurity>
  <Lines>2</Lines>
  <Paragraphs>1</Paragraphs>
  <ScaleCrop>false</ScaleCrop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2022-09-29T16:09:00Z</dcterms:created>
  <dcterms:modified xsi:type="dcterms:W3CDTF">2022-09-29T16:09:00Z</dcterms:modified>
</cp:coreProperties>
</file>