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F8F69" w14:textId="77777777" w:rsidR="000979A5" w:rsidRDefault="000979A5" w:rsidP="000979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HEDDRYNGTON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BBD907A" w14:textId="3FF32F6A" w:rsidR="000979A5" w:rsidRDefault="000979A5" w:rsidP="000979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Lambley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Nunnery.</w:t>
      </w:r>
    </w:p>
    <w:p w14:paraId="125C704A" w14:textId="77777777" w:rsidR="000979A5" w:rsidRDefault="000979A5" w:rsidP="000979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4C83CC" w14:textId="77777777" w:rsidR="000979A5" w:rsidRDefault="000979A5" w:rsidP="000979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691CCD" w14:textId="77777777" w:rsidR="000979A5" w:rsidRDefault="000979A5" w:rsidP="000979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at the altar of the Blessed Virgin Mary in York</w:t>
      </w:r>
    </w:p>
    <w:p w14:paraId="1C82A956" w14:textId="697F9827" w:rsidR="000979A5" w:rsidRDefault="000979A5" w:rsidP="000979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</w:t>
      </w:r>
      <w:r>
        <w:rPr>
          <w:rFonts w:ascii="Times New Roman" w:hAnsi="Times New Roman" w:cs="Times New Roman"/>
          <w:sz w:val="24"/>
          <w:szCs w:val="24"/>
        </w:rPr>
        <w:t>, by letters dimissory</w:t>
      </w:r>
    </w:p>
    <w:p w14:paraId="5EFCFB9D" w14:textId="751227E1" w:rsidR="000979A5" w:rsidRDefault="000979A5" w:rsidP="000979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 he was from Carlisle diocese.</w:t>
      </w:r>
    </w:p>
    <w:p w14:paraId="5BA6F8F2" w14:textId="77777777" w:rsidR="000979A5" w:rsidRDefault="000979A5" w:rsidP="000979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.96)</w:t>
      </w:r>
    </w:p>
    <w:p w14:paraId="2FA9384D" w14:textId="77777777" w:rsidR="000979A5" w:rsidRDefault="000979A5" w:rsidP="000979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E1BA64" w14:textId="77777777" w:rsidR="000979A5" w:rsidRDefault="000979A5" w:rsidP="000979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B84EB1" w14:textId="77777777" w:rsidR="000979A5" w:rsidRPr="003572CF" w:rsidRDefault="000979A5" w:rsidP="000979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2021</w:t>
      </w:r>
    </w:p>
    <w:p w14:paraId="477B5770" w14:textId="40AFB744" w:rsidR="00BA00AB" w:rsidRPr="000979A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979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CDF6D6" w14:textId="77777777" w:rsidR="000979A5" w:rsidRDefault="000979A5" w:rsidP="009139A6">
      <w:r>
        <w:separator/>
      </w:r>
    </w:p>
  </w:endnote>
  <w:endnote w:type="continuationSeparator" w:id="0">
    <w:p w14:paraId="651DA5A0" w14:textId="77777777" w:rsidR="000979A5" w:rsidRDefault="000979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62F6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070D9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602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D6338F" w14:textId="77777777" w:rsidR="000979A5" w:rsidRDefault="000979A5" w:rsidP="009139A6">
      <w:r>
        <w:separator/>
      </w:r>
    </w:p>
  </w:footnote>
  <w:footnote w:type="continuationSeparator" w:id="0">
    <w:p w14:paraId="129B836A" w14:textId="77777777" w:rsidR="000979A5" w:rsidRDefault="000979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59B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30F4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EF0F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A5"/>
    <w:rsid w:val="000666E0"/>
    <w:rsid w:val="000979A5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6FF2C"/>
  <w15:chartTrackingRefBased/>
  <w15:docId w15:val="{D5C67EAF-266A-405B-ACDB-08B22817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2021-03-16T21:44:00Z</dcterms:created>
  <dcterms:modified xsi:type="dcterms:W3CDTF">2021-03-16T21:45:00Z</dcterms:modified>
</cp:coreProperties>
</file>