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4D3F" w:rsidRDefault="00054D3F" w:rsidP="00054D3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Stephen HEDDE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fl.1423)</w:t>
      </w:r>
    </w:p>
    <w:p w:rsidR="00054D3F" w:rsidRDefault="00054D3F" w:rsidP="00054D3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054D3F" w:rsidRDefault="00054D3F" w:rsidP="00054D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54D3F" w:rsidRDefault="00054D3F" w:rsidP="00054D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54D3F" w:rsidRDefault="00054D3F" w:rsidP="00054D3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29 May1423 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acolyte in the parish church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>, Devon.</w:t>
      </w:r>
    </w:p>
    <w:p w:rsidR="00054D3F" w:rsidRDefault="00054D3F" w:rsidP="00054D3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(“The Register of Edmund Lacy, Bishop of Exeter 1420-55 part 4 pp.83-4)</w:t>
      </w:r>
    </w:p>
    <w:p w:rsidR="00054D3F" w:rsidRDefault="00054D3F" w:rsidP="00054D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54D3F" w:rsidRDefault="00054D3F" w:rsidP="00054D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054D3F" w:rsidRDefault="00054D3F" w:rsidP="00054D3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February 2016</w:t>
      </w:r>
      <w:bookmarkStart w:id="0" w:name="_GoBack"/>
      <w:bookmarkEnd w:id="0"/>
    </w:p>
    <w:sectPr w:rsidR="00DD5B8A" w:rsidRPr="00054D3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4D3F" w:rsidRDefault="00054D3F" w:rsidP="00564E3C">
      <w:pPr>
        <w:spacing w:after="0" w:line="240" w:lineRule="auto"/>
      </w:pPr>
      <w:r>
        <w:separator/>
      </w:r>
    </w:p>
  </w:endnote>
  <w:endnote w:type="continuationSeparator" w:id="0">
    <w:p w:rsidR="00054D3F" w:rsidRDefault="00054D3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54D3F">
      <w:rPr>
        <w:rFonts w:ascii="Times New Roman" w:hAnsi="Times New Roman" w:cs="Times New Roman"/>
        <w:noProof/>
        <w:sz w:val="24"/>
        <w:szCs w:val="24"/>
      </w:rPr>
      <w:t>14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4D3F" w:rsidRDefault="00054D3F" w:rsidP="00564E3C">
      <w:pPr>
        <w:spacing w:after="0" w:line="240" w:lineRule="auto"/>
      </w:pPr>
      <w:r>
        <w:separator/>
      </w:r>
    </w:p>
  </w:footnote>
  <w:footnote w:type="continuationSeparator" w:id="0">
    <w:p w:rsidR="00054D3F" w:rsidRDefault="00054D3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D3F"/>
    <w:rsid w:val="00054D3F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88EC2C"/>
  <w15:chartTrackingRefBased/>
  <w15:docId w15:val="{CADCD6F9-2FAD-4263-92B1-352278975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2016-02-14T17:38:00Z</dcterms:created>
  <dcterms:modified xsi:type="dcterms:W3CDTF">2016-02-14T17:38:00Z</dcterms:modified>
</cp:coreProperties>
</file>