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9FD8B0" w14:textId="77777777" w:rsidR="00E743CB" w:rsidRDefault="00E743CB" w:rsidP="00E743CB">
      <w:pPr>
        <w:pStyle w:val="NoSpacing"/>
      </w:pPr>
      <w:r>
        <w:rPr>
          <w:u w:val="single"/>
        </w:rPr>
        <w:t>Thomas HED</w:t>
      </w:r>
      <w:r>
        <w:t xml:space="preserve">     (fl.1483)</w:t>
      </w:r>
    </w:p>
    <w:p w14:paraId="6D48CC39" w14:textId="77777777" w:rsidR="00E743CB" w:rsidRDefault="00E743CB" w:rsidP="00E743CB">
      <w:pPr>
        <w:pStyle w:val="NoSpacing"/>
      </w:pPr>
      <w:r>
        <w:t xml:space="preserve">of Long </w:t>
      </w:r>
      <w:proofErr w:type="spellStart"/>
      <w:r>
        <w:t>Wittenham</w:t>
      </w:r>
      <w:proofErr w:type="spellEnd"/>
      <w:r>
        <w:t>, Oxfordshire. Weaver.</w:t>
      </w:r>
    </w:p>
    <w:p w14:paraId="1CCFA351" w14:textId="77777777" w:rsidR="00E743CB" w:rsidRDefault="00E743CB" w:rsidP="00E743CB">
      <w:pPr>
        <w:pStyle w:val="NoSpacing"/>
      </w:pPr>
    </w:p>
    <w:p w14:paraId="64B91099" w14:textId="77777777" w:rsidR="00E743CB" w:rsidRDefault="00E743CB" w:rsidP="00E743CB">
      <w:pPr>
        <w:pStyle w:val="NoSpacing"/>
      </w:pPr>
    </w:p>
    <w:p w14:paraId="2ABEA3F0" w14:textId="77777777" w:rsidR="00E743CB" w:rsidRDefault="00E743CB" w:rsidP="00E743CB">
      <w:pPr>
        <w:pStyle w:val="NoSpacing"/>
      </w:pPr>
      <w:r>
        <w:tab/>
        <w:t>1483</w:t>
      </w:r>
      <w:r>
        <w:tab/>
        <w:t>Sir Thomas Delamare, Sheriff of Oxfordshire and Berkshire(q.v.), brought</w:t>
      </w:r>
    </w:p>
    <w:p w14:paraId="6EA3E64E" w14:textId="77777777" w:rsidR="00E743CB" w:rsidRDefault="00E743CB" w:rsidP="00E743CB">
      <w:pPr>
        <w:pStyle w:val="NoSpacing"/>
      </w:pPr>
      <w:r>
        <w:tab/>
      </w:r>
      <w:r>
        <w:tab/>
        <w:t>a plaint of debt against him and 9 others.</w:t>
      </w:r>
    </w:p>
    <w:p w14:paraId="20C7406A" w14:textId="77777777" w:rsidR="00E743CB" w:rsidRDefault="00E743CB" w:rsidP="00E743CB">
      <w:pPr>
        <w:pStyle w:val="NoSpacing"/>
      </w:pPr>
      <w:r>
        <w:tab/>
      </w:r>
      <w:r>
        <w:tab/>
        <w:t>(http://aalt.law.uh.edu/Indices/CP40Indices/CP40no883Pl.htm )</w:t>
      </w:r>
    </w:p>
    <w:p w14:paraId="16FEE293" w14:textId="77777777" w:rsidR="00E743CB" w:rsidRDefault="00E743CB" w:rsidP="00E743CB">
      <w:pPr>
        <w:pStyle w:val="NoSpacing"/>
      </w:pPr>
    </w:p>
    <w:p w14:paraId="4B46E07E" w14:textId="77777777" w:rsidR="00E743CB" w:rsidRDefault="00E743CB" w:rsidP="00E743CB">
      <w:pPr>
        <w:pStyle w:val="NoSpacing"/>
      </w:pPr>
    </w:p>
    <w:p w14:paraId="791F195D" w14:textId="77777777" w:rsidR="00E743CB" w:rsidRDefault="00E743CB" w:rsidP="00E743CB">
      <w:pPr>
        <w:pStyle w:val="NoSpacing"/>
      </w:pPr>
      <w:r>
        <w:t>17 November 2019</w:t>
      </w:r>
    </w:p>
    <w:p w14:paraId="15037421" w14:textId="77777777" w:rsidR="006B2F86" w:rsidRPr="00E71FC3" w:rsidRDefault="00E743C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C7A160" w14:textId="77777777" w:rsidR="00E743CB" w:rsidRDefault="00E743CB" w:rsidP="00E71FC3">
      <w:pPr>
        <w:spacing w:after="0" w:line="240" w:lineRule="auto"/>
      </w:pPr>
      <w:r>
        <w:separator/>
      </w:r>
    </w:p>
  </w:endnote>
  <w:endnote w:type="continuationSeparator" w:id="0">
    <w:p w14:paraId="6CC2576C" w14:textId="77777777" w:rsidR="00E743CB" w:rsidRDefault="00E743C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4CB5FD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8AC2DF" w14:textId="77777777" w:rsidR="00E743CB" w:rsidRDefault="00E743CB" w:rsidP="00E71FC3">
      <w:pPr>
        <w:spacing w:after="0" w:line="240" w:lineRule="auto"/>
      </w:pPr>
      <w:r>
        <w:separator/>
      </w:r>
    </w:p>
  </w:footnote>
  <w:footnote w:type="continuationSeparator" w:id="0">
    <w:p w14:paraId="341E2FEE" w14:textId="77777777" w:rsidR="00E743CB" w:rsidRDefault="00E743C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3CB"/>
    <w:rsid w:val="001A7C09"/>
    <w:rsid w:val="00577BD5"/>
    <w:rsid w:val="006A1F77"/>
    <w:rsid w:val="00733BE7"/>
    <w:rsid w:val="00AB52E8"/>
    <w:rsid w:val="00B16D3F"/>
    <w:rsid w:val="00E71FC3"/>
    <w:rsid w:val="00E743CB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E2111"/>
  <w15:chartTrackingRefBased/>
  <w15:docId w15:val="{D2DED2D3-6C71-4182-9ADA-CDD41F313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2019-11-28T20:12:00Z</dcterms:created>
  <dcterms:modified xsi:type="dcterms:W3CDTF">2019-11-28T20:13:00Z</dcterms:modified>
</cp:coreProperties>
</file>