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8C56F" w14:textId="77777777" w:rsidR="00666586" w:rsidRDefault="00666586" w:rsidP="0066658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HED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fl.1440)</w:t>
      </w:r>
    </w:p>
    <w:p w14:paraId="5A0B04FF" w14:textId="77777777" w:rsidR="00666586" w:rsidRDefault="00666586" w:rsidP="0066658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Vicar of </w:t>
      </w:r>
      <w:proofErr w:type="spellStart"/>
      <w:proofErr w:type="gramStart"/>
      <w:r>
        <w:rPr>
          <w:rFonts w:cs="Times New Roman"/>
          <w:szCs w:val="24"/>
        </w:rPr>
        <w:t>St.Michael’s</w:t>
      </w:r>
      <w:proofErr w:type="spellEnd"/>
      <w:proofErr w:type="gram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Irstead</w:t>
      </w:r>
      <w:proofErr w:type="spellEnd"/>
      <w:r>
        <w:rPr>
          <w:rFonts w:cs="Times New Roman"/>
          <w:szCs w:val="24"/>
        </w:rPr>
        <w:t>, Norfolk.</w:t>
      </w:r>
    </w:p>
    <w:p w14:paraId="73CB8406" w14:textId="77777777" w:rsidR="00666586" w:rsidRDefault="00666586" w:rsidP="00666586">
      <w:pPr>
        <w:pStyle w:val="NoSpacing"/>
        <w:jc w:val="both"/>
        <w:rPr>
          <w:rFonts w:cs="Times New Roman"/>
          <w:szCs w:val="24"/>
        </w:rPr>
      </w:pPr>
    </w:p>
    <w:p w14:paraId="6194CEC4" w14:textId="77777777" w:rsidR="00666586" w:rsidRDefault="00666586" w:rsidP="00666586">
      <w:pPr>
        <w:pStyle w:val="NoSpacing"/>
        <w:jc w:val="both"/>
        <w:rPr>
          <w:rFonts w:cs="Times New Roman"/>
          <w:szCs w:val="24"/>
        </w:rPr>
      </w:pPr>
    </w:p>
    <w:p w14:paraId="24CD2752" w14:textId="77777777" w:rsidR="00666586" w:rsidRDefault="00666586" w:rsidP="0066658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1440</w:t>
      </w:r>
      <w:r>
        <w:rPr>
          <w:rFonts w:cs="Times New Roman"/>
          <w:szCs w:val="24"/>
        </w:rPr>
        <w:tab/>
        <w:t>He became Vicar about this time.</w:t>
      </w:r>
    </w:p>
    <w:p w14:paraId="6D6A40C4" w14:textId="77777777" w:rsidR="00666586" w:rsidRDefault="00666586" w:rsidP="0066658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CE34CC">
        <w:rPr>
          <w:rFonts w:cs="Times New Roman"/>
          <w:szCs w:val="24"/>
        </w:rPr>
        <w:t xml:space="preserve">(“An Essay Towards a Topographical History of the County of Norfolk” </w:t>
      </w:r>
    </w:p>
    <w:p w14:paraId="20438016" w14:textId="77777777" w:rsidR="00666586" w:rsidRDefault="00666586" w:rsidP="00666586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11</w:t>
      </w:r>
      <w:r w:rsidRPr="00CE34CC">
        <w:rPr>
          <w:rFonts w:cs="Times New Roman"/>
          <w:szCs w:val="24"/>
        </w:rPr>
        <w:t xml:space="preserve"> pp.</w:t>
      </w:r>
      <w:r>
        <w:rPr>
          <w:rFonts w:cs="Times New Roman"/>
          <w:szCs w:val="24"/>
        </w:rPr>
        <w:t xml:space="preserve">46-9, </w:t>
      </w:r>
      <w:r w:rsidRPr="00CE34CC">
        <w:rPr>
          <w:rFonts w:cs="Times New Roman"/>
          <w:szCs w:val="24"/>
        </w:rPr>
        <w:t xml:space="preserve">Francis </w:t>
      </w:r>
      <w:proofErr w:type="spellStart"/>
      <w:r w:rsidRPr="00CE34CC">
        <w:rPr>
          <w:rFonts w:cs="Times New Roman"/>
          <w:szCs w:val="24"/>
        </w:rPr>
        <w:t>Blomefield</w:t>
      </w:r>
      <w:proofErr w:type="spellEnd"/>
      <w:r w:rsidRPr="00CE34CC">
        <w:rPr>
          <w:rFonts w:cs="Times New Roman"/>
          <w:szCs w:val="24"/>
        </w:rPr>
        <w:t>)</w:t>
      </w:r>
    </w:p>
    <w:p w14:paraId="5895A096" w14:textId="77777777" w:rsidR="00666586" w:rsidRDefault="00666586" w:rsidP="00666586">
      <w:pPr>
        <w:pStyle w:val="NoSpacing"/>
        <w:rPr>
          <w:rFonts w:cs="Times New Roman"/>
          <w:szCs w:val="24"/>
        </w:rPr>
      </w:pPr>
    </w:p>
    <w:p w14:paraId="7F3E771A" w14:textId="77777777" w:rsidR="00666586" w:rsidRDefault="00666586" w:rsidP="00666586">
      <w:pPr>
        <w:pStyle w:val="NoSpacing"/>
        <w:rPr>
          <w:rFonts w:cs="Times New Roman"/>
          <w:szCs w:val="24"/>
        </w:rPr>
      </w:pPr>
    </w:p>
    <w:p w14:paraId="1A6C0DC5" w14:textId="77777777" w:rsidR="00666586" w:rsidRDefault="00666586" w:rsidP="0066658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January 2024</w:t>
      </w:r>
    </w:p>
    <w:p w14:paraId="10A4623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EB969" w14:textId="77777777" w:rsidR="00666586" w:rsidRDefault="00666586" w:rsidP="009139A6">
      <w:r>
        <w:separator/>
      </w:r>
    </w:p>
  </w:endnote>
  <w:endnote w:type="continuationSeparator" w:id="0">
    <w:p w14:paraId="71AD0C14" w14:textId="77777777" w:rsidR="00666586" w:rsidRDefault="0066658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0BB2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D821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9848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7F94F" w14:textId="77777777" w:rsidR="00666586" w:rsidRDefault="00666586" w:rsidP="009139A6">
      <w:r>
        <w:separator/>
      </w:r>
    </w:p>
  </w:footnote>
  <w:footnote w:type="continuationSeparator" w:id="0">
    <w:p w14:paraId="2FFE0CAF" w14:textId="77777777" w:rsidR="00666586" w:rsidRDefault="0066658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3187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29CB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906F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586"/>
    <w:rsid w:val="000666E0"/>
    <w:rsid w:val="002510B7"/>
    <w:rsid w:val="005C130B"/>
    <w:rsid w:val="00666586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6B40A"/>
  <w15:chartTrackingRefBased/>
  <w15:docId w15:val="{E3C4CE7C-F256-4C44-94D2-F750612C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2024-01-28T19:48:00Z</dcterms:created>
  <dcterms:modified xsi:type="dcterms:W3CDTF">2024-01-28T19:49:00Z</dcterms:modified>
</cp:coreProperties>
</file>