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142B" w:rsidRDefault="0005142B" w:rsidP="0005142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HED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05142B" w:rsidRDefault="0005142B" w:rsidP="0005142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5142B" w:rsidRDefault="0005142B" w:rsidP="0005142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5142B" w:rsidRDefault="0005142B" w:rsidP="0005142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Sep.1419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Larling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05142B" w:rsidRDefault="0005142B" w:rsidP="0005142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Norfolk, into lands held by the late Sir Thomas Morley(q.v.).</w:t>
      </w:r>
    </w:p>
    <w:p w:rsidR="0005142B" w:rsidRDefault="0005142B" w:rsidP="0005142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F61A90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21-45)</w:t>
      </w:r>
    </w:p>
    <w:p w:rsidR="0005142B" w:rsidRDefault="0005142B" w:rsidP="0005142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5142B" w:rsidRDefault="0005142B" w:rsidP="0005142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05142B" w:rsidRDefault="0005142B" w:rsidP="0005142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October 2015</w:t>
      </w:r>
      <w:bookmarkStart w:id="0" w:name="_GoBack"/>
      <w:bookmarkEnd w:id="0"/>
    </w:p>
    <w:sectPr w:rsidR="00DD5B8A" w:rsidRPr="0005142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142B" w:rsidRDefault="0005142B" w:rsidP="00564E3C">
      <w:pPr>
        <w:spacing w:after="0" w:line="240" w:lineRule="auto"/>
      </w:pPr>
      <w:r>
        <w:separator/>
      </w:r>
    </w:p>
  </w:endnote>
  <w:endnote w:type="continuationSeparator" w:id="0">
    <w:p w:rsidR="0005142B" w:rsidRDefault="0005142B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05142B">
      <w:rPr>
        <w:rFonts w:ascii="Times New Roman" w:hAnsi="Times New Roman" w:cs="Times New Roman"/>
        <w:noProof/>
        <w:sz w:val="24"/>
        <w:szCs w:val="24"/>
      </w:rPr>
      <w:t>14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142B" w:rsidRDefault="0005142B" w:rsidP="00564E3C">
      <w:pPr>
        <w:spacing w:after="0" w:line="240" w:lineRule="auto"/>
      </w:pPr>
      <w:r>
        <w:separator/>
      </w:r>
    </w:p>
  </w:footnote>
  <w:footnote w:type="continuationSeparator" w:id="0">
    <w:p w:rsidR="0005142B" w:rsidRDefault="0005142B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142B"/>
    <w:rsid w:val="0005142B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873AA3"/>
  <w15:chartTrackingRefBased/>
  <w15:docId w15:val="{901488B9-197D-4464-BE10-724DB26CD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05142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2015-10-14T20:06:00Z</dcterms:created>
  <dcterms:modified xsi:type="dcterms:W3CDTF">2015-10-14T20:06:00Z</dcterms:modified>
</cp:coreProperties>
</file>