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AECD7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HARDWYK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9CABED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Ilkley, West Riding of Yorkshire. Yeoman.</w:t>
      </w:r>
    </w:p>
    <w:p w14:paraId="3E7C894D" w14:textId="77777777" w:rsidR="005D578C" w:rsidRDefault="005D578C" w:rsidP="005D578C">
      <w:pPr>
        <w:rPr>
          <w:rFonts w:ascii="Times New Roman" w:hAnsi="Times New Roman" w:cs="Times New Roman"/>
        </w:rPr>
      </w:pPr>
    </w:p>
    <w:p w14:paraId="4AAC1F85" w14:textId="77777777" w:rsidR="005D578C" w:rsidRDefault="005D578C" w:rsidP="005D578C">
      <w:pPr>
        <w:rPr>
          <w:rFonts w:ascii="Times New Roman" w:hAnsi="Times New Roman" w:cs="Times New Roman"/>
        </w:rPr>
      </w:pPr>
    </w:p>
    <w:p w14:paraId="48421545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Biller(q.v.), as the executor of William </w:t>
      </w:r>
      <w:proofErr w:type="spellStart"/>
      <w:r>
        <w:rPr>
          <w:rFonts w:ascii="Times New Roman" w:hAnsi="Times New Roman" w:cs="Times New Roman"/>
        </w:rPr>
        <w:t>Labron</w:t>
      </w:r>
      <w:proofErr w:type="spellEnd"/>
      <w:r>
        <w:rPr>
          <w:rFonts w:ascii="Times New Roman" w:hAnsi="Times New Roman" w:cs="Times New Roman"/>
        </w:rPr>
        <w:t xml:space="preserve"> of York(q.v.), he</w:t>
      </w:r>
    </w:p>
    <w:p w14:paraId="2A36DDBF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him, John Nelson(q.v.),</w:t>
      </w:r>
    </w:p>
    <w:p w14:paraId="15E5AE86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Stede</w:t>
      </w:r>
      <w:proofErr w:type="spellEnd"/>
      <w:r>
        <w:rPr>
          <w:rFonts w:ascii="Times New Roman" w:hAnsi="Times New Roman" w:cs="Times New Roman"/>
        </w:rPr>
        <w:t xml:space="preserve">(q.v.), Henry </w:t>
      </w:r>
      <w:proofErr w:type="spellStart"/>
      <w:r>
        <w:rPr>
          <w:rFonts w:ascii="Times New Roman" w:hAnsi="Times New Roman" w:cs="Times New Roman"/>
        </w:rPr>
        <w:t>Currour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Kendale</w:t>
      </w:r>
      <w:proofErr w:type="spellEnd"/>
      <w:r>
        <w:rPr>
          <w:rFonts w:ascii="Times New Roman" w:hAnsi="Times New Roman" w:cs="Times New Roman"/>
        </w:rPr>
        <w:t>(q.v.),</w:t>
      </w:r>
    </w:p>
    <w:p w14:paraId="2764FEC2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each of Ilkley, West Riding of Yorkshire.</w:t>
      </w:r>
    </w:p>
    <w:p w14:paraId="688E152B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DCEF168" w14:textId="77777777" w:rsidR="005D578C" w:rsidRDefault="005D578C" w:rsidP="005D578C">
      <w:pPr>
        <w:rPr>
          <w:rFonts w:ascii="Times New Roman" w:hAnsi="Times New Roman" w:cs="Times New Roman"/>
        </w:rPr>
      </w:pPr>
    </w:p>
    <w:p w14:paraId="770FF400" w14:textId="77777777" w:rsidR="005D578C" w:rsidRDefault="005D578C" w:rsidP="005D578C">
      <w:pPr>
        <w:rPr>
          <w:rFonts w:ascii="Times New Roman" w:hAnsi="Times New Roman" w:cs="Times New Roman"/>
        </w:rPr>
      </w:pPr>
    </w:p>
    <w:p w14:paraId="3A10A04F" w14:textId="77777777" w:rsidR="005D578C" w:rsidRDefault="005D578C" w:rsidP="005D57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14:paraId="68BE13B3" w14:textId="77777777" w:rsidR="006B2F86" w:rsidRPr="00E71FC3" w:rsidRDefault="005D57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CC859" w14:textId="77777777" w:rsidR="005D578C" w:rsidRDefault="005D578C" w:rsidP="00E71FC3">
      <w:r>
        <w:separator/>
      </w:r>
    </w:p>
  </w:endnote>
  <w:endnote w:type="continuationSeparator" w:id="0">
    <w:p w14:paraId="38F61BA7" w14:textId="77777777" w:rsidR="005D578C" w:rsidRDefault="005D57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2DB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06B43C" w14:textId="77777777" w:rsidR="005D578C" w:rsidRDefault="005D578C" w:rsidP="00E71FC3">
      <w:r>
        <w:separator/>
      </w:r>
    </w:p>
  </w:footnote>
  <w:footnote w:type="continuationSeparator" w:id="0">
    <w:p w14:paraId="0C9E3CF3" w14:textId="77777777" w:rsidR="005D578C" w:rsidRDefault="005D57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8C"/>
    <w:rsid w:val="001A7C09"/>
    <w:rsid w:val="00577BD5"/>
    <w:rsid w:val="005D578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B779"/>
  <w15:chartTrackingRefBased/>
  <w15:docId w15:val="{7F8E8FF4-4743-45C1-8956-D30B7E1F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7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D57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2018-03-14T18:42:00Z</dcterms:created>
  <dcterms:modified xsi:type="dcterms:W3CDTF">2018-03-14T18:42:00Z</dcterms:modified>
</cp:coreProperties>
</file>