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E8824" w14:textId="77777777" w:rsidR="006D55F8" w:rsidRDefault="006D55F8" w:rsidP="006D55F8">
      <w:pPr>
        <w:pStyle w:val="NoSpacing"/>
        <w:jc w:val="both"/>
        <w:rPr>
          <w:rFonts w:cs="Times New Roman"/>
          <w:szCs w:val="24"/>
        </w:rPr>
      </w:pPr>
      <w:r w:rsidRPr="00871F49">
        <w:rPr>
          <w:rFonts w:cs="Times New Roman"/>
          <w:szCs w:val="24"/>
          <w:u w:val="single"/>
        </w:rPr>
        <w:t>William HARCROFT</w:t>
      </w:r>
      <w:r>
        <w:rPr>
          <w:rFonts w:cs="Times New Roman"/>
          <w:szCs w:val="24"/>
        </w:rPr>
        <w:t xml:space="preserve">      (fl.1463)</w:t>
      </w:r>
    </w:p>
    <w:p w14:paraId="1279B874" w14:textId="77777777" w:rsidR="006D55F8" w:rsidRDefault="006D55F8" w:rsidP="006D55F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Whaplode</w:t>
      </w:r>
      <w:proofErr w:type="spellEnd"/>
      <w:r>
        <w:rPr>
          <w:rFonts w:cs="Times New Roman"/>
          <w:szCs w:val="24"/>
        </w:rPr>
        <w:t>, Lincolnshire. Husbandman.</w:t>
      </w:r>
    </w:p>
    <w:p w14:paraId="62A5F8DB" w14:textId="77777777" w:rsidR="006D55F8" w:rsidRDefault="006D55F8" w:rsidP="006D55F8">
      <w:pPr>
        <w:pStyle w:val="NoSpacing"/>
        <w:jc w:val="both"/>
        <w:rPr>
          <w:rFonts w:cs="Times New Roman"/>
          <w:szCs w:val="24"/>
        </w:rPr>
      </w:pPr>
    </w:p>
    <w:p w14:paraId="1448C4AD" w14:textId="77777777" w:rsidR="006D55F8" w:rsidRDefault="006D55F8" w:rsidP="006D55F8">
      <w:pPr>
        <w:pStyle w:val="NoSpacing"/>
        <w:jc w:val="both"/>
        <w:rPr>
          <w:rFonts w:cs="Times New Roman"/>
          <w:szCs w:val="24"/>
        </w:rPr>
      </w:pPr>
    </w:p>
    <w:p w14:paraId="46ADCF87" w14:textId="77777777" w:rsidR="006D55F8" w:rsidRDefault="006D55F8" w:rsidP="006D55F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Richard Andrewe(q.v.) brought a plaint of trespass against him and</w:t>
      </w:r>
    </w:p>
    <w:p w14:paraId="14FF4E1B" w14:textId="77777777" w:rsidR="006D55F8" w:rsidRDefault="006D55F8" w:rsidP="006D55F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13 others.    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2164100B" w14:textId="77777777" w:rsidR="006D55F8" w:rsidRDefault="006D55F8" w:rsidP="006D55F8">
      <w:pPr>
        <w:pStyle w:val="NoSpacing"/>
        <w:jc w:val="both"/>
        <w:rPr>
          <w:rFonts w:cs="Times New Roman"/>
          <w:szCs w:val="24"/>
        </w:rPr>
      </w:pPr>
    </w:p>
    <w:p w14:paraId="16C82C3F" w14:textId="77777777" w:rsidR="006D55F8" w:rsidRDefault="006D55F8" w:rsidP="006D55F8">
      <w:pPr>
        <w:pStyle w:val="NoSpacing"/>
        <w:jc w:val="both"/>
        <w:rPr>
          <w:rFonts w:cs="Times New Roman"/>
          <w:szCs w:val="24"/>
        </w:rPr>
      </w:pPr>
    </w:p>
    <w:p w14:paraId="185633D9" w14:textId="77777777" w:rsidR="006D55F8" w:rsidRDefault="006D55F8" w:rsidP="006D55F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 November 2025</w:t>
      </w:r>
    </w:p>
    <w:p w14:paraId="43374B3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A3518" w14:textId="77777777" w:rsidR="006D55F8" w:rsidRDefault="006D55F8" w:rsidP="00086E2C">
      <w:pPr>
        <w:spacing w:after="0" w:line="240" w:lineRule="auto"/>
      </w:pPr>
      <w:r>
        <w:separator/>
      </w:r>
    </w:p>
  </w:endnote>
  <w:endnote w:type="continuationSeparator" w:id="0">
    <w:p w14:paraId="5B154DCE" w14:textId="77777777" w:rsidR="006D55F8" w:rsidRDefault="006D55F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C3D6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D7F6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F529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A4A9E" w14:textId="77777777" w:rsidR="006D55F8" w:rsidRDefault="006D55F8" w:rsidP="00086E2C">
      <w:pPr>
        <w:spacing w:after="0" w:line="240" w:lineRule="auto"/>
      </w:pPr>
      <w:r>
        <w:separator/>
      </w:r>
    </w:p>
  </w:footnote>
  <w:footnote w:type="continuationSeparator" w:id="0">
    <w:p w14:paraId="5EE25A1C" w14:textId="77777777" w:rsidR="006D55F8" w:rsidRDefault="006D55F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187F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03B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DF5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5F8"/>
    <w:rsid w:val="00086E2C"/>
    <w:rsid w:val="000A2E7A"/>
    <w:rsid w:val="002244B7"/>
    <w:rsid w:val="00314D94"/>
    <w:rsid w:val="00617568"/>
    <w:rsid w:val="006D55F8"/>
    <w:rsid w:val="006E68FA"/>
    <w:rsid w:val="00ED3A55"/>
    <w:rsid w:val="00F479D0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E77BF"/>
  <w15:chartTrackingRefBased/>
  <w15:docId w15:val="{C59C639F-A40C-4B3F-8DFA-FECFB65A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D55F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D55F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26</Words>
  <Characters>183</Characters>
  <Application>Microsoft Office Word</Application>
  <DocSecurity>0</DocSecurity>
  <Lines>9</Lines>
  <Paragraphs>5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2025-11-05T22:17:00Z</dcterms:created>
  <dcterms:modified xsi:type="dcterms:W3CDTF">2025-11-05T22:18:00Z</dcterms:modified>
</cp:coreProperties>
</file>