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C5374" w:rsidRDefault="00482CC2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Wha</w:t>
      </w:r>
      <w:bookmarkStart w:id="0" w:name="_GoBack"/>
      <w:bookmarkEnd w:id="0"/>
      <w:r w:rsidR="00DC5374">
        <w:rPr>
          <w:rFonts w:ascii="Times New Roman" w:hAnsi="Times New Roman" w:cs="Times New Roman"/>
          <w:sz w:val="24"/>
          <w:szCs w:val="24"/>
        </w:rPr>
        <w:t>plode</w:t>
      </w:r>
      <w:r w:rsidR="00DC5374">
        <w:rPr>
          <w:rFonts w:ascii="Times New Roman" w:hAnsi="Times New Roman" w:cs="Times New Roman"/>
          <w:sz w:val="24"/>
          <w:szCs w:val="24"/>
        </w:rPr>
        <w:t>, Lincolnshire.</w:t>
      </w:r>
    </w:p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Boston into lands</w:t>
      </w:r>
    </w:p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B014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21-67)</w:t>
      </w:r>
    </w:p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C5374" w:rsidRDefault="00DC5374" w:rsidP="00DC53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</w:p>
    <w:sectPr w:rsidR="00DD5B8A" w:rsidRPr="00DC5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374" w:rsidRDefault="00DC5374" w:rsidP="00564E3C">
      <w:pPr>
        <w:spacing w:after="0" w:line="240" w:lineRule="auto"/>
      </w:pPr>
      <w:r>
        <w:separator/>
      </w:r>
    </w:p>
  </w:endnote>
  <w:endnote w:type="continuationSeparator" w:id="0">
    <w:p w:rsidR="00DC5374" w:rsidRDefault="00DC537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5374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374" w:rsidRDefault="00DC5374" w:rsidP="00564E3C">
      <w:pPr>
        <w:spacing w:after="0" w:line="240" w:lineRule="auto"/>
      </w:pPr>
      <w:r>
        <w:separator/>
      </w:r>
    </w:p>
  </w:footnote>
  <w:footnote w:type="continuationSeparator" w:id="0">
    <w:p w:rsidR="00DC5374" w:rsidRDefault="00DC537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374"/>
    <w:rsid w:val="00372DC6"/>
    <w:rsid w:val="00482CC2"/>
    <w:rsid w:val="00564E3C"/>
    <w:rsid w:val="0064591D"/>
    <w:rsid w:val="00DC537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9219"/>
  <w15:chartTrackingRefBased/>
  <w15:docId w15:val="{780BE485-C103-461C-8752-B443F1AD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C5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2015-10-22T19:32:00Z</dcterms:created>
  <dcterms:modified xsi:type="dcterms:W3CDTF">2015-10-22T19:33:00Z</dcterms:modified>
</cp:coreProperties>
</file>