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806" w:rsidRDefault="00321806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321806" w:rsidRDefault="00667A13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Taunton Priory.</w:t>
      </w:r>
    </w:p>
    <w:p w:rsidR="00321806" w:rsidRDefault="00321806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806" w:rsidRDefault="00321806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1806" w:rsidRDefault="00321806" w:rsidP="0032180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Sep.1426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parish church of Paignton, Devon, by the Bishop.</w:t>
      </w:r>
    </w:p>
    <w:p w:rsidR="00321806" w:rsidRDefault="00321806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1420-55”, part 4 pp.104-5)</w:t>
      </w:r>
    </w:p>
    <w:p w:rsidR="00667A13" w:rsidRDefault="00667A13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Bishop’s Palace, Exeter, by the Bishop.</w:t>
      </w:r>
    </w:p>
    <w:p w:rsidR="00667A13" w:rsidRDefault="00667A13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 p.105)</w:t>
      </w:r>
    </w:p>
    <w:p w:rsidR="005502D9" w:rsidRDefault="005502D9" w:rsidP="00550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the Bishop.</w:t>
      </w:r>
    </w:p>
    <w:p w:rsidR="005502D9" w:rsidRDefault="005502D9" w:rsidP="005502D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(ibid.p.107)</w:t>
      </w:r>
    </w:p>
    <w:p w:rsidR="00E02317" w:rsidRDefault="00E02317" w:rsidP="00E023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Apr.</w:t>
      </w:r>
      <w:r>
        <w:rPr>
          <w:rFonts w:ascii="Times New Roman" w:hAnsi="Times New Roman" w:cs="Times New Roman"/>
          <w:sz w:val="24"/>
          <w:szCs w:val="24"/>
        </w:rPr>
        <w:tab/>
        <w:t>He was ordained priest</w:t>
      </w:r>
      <w:r>
        <w:rPr>
          <w:rFonts w:ascii="Times New Roman" w:hAnsi="Times New Roman" w:cs="Times New Roman"/>
          <w:sz w:val="24"/>
          <w:szCs w:val="24"/>
        </w:rPr>
        <w:t xml:space="preserve"> in the same place </w:t>
      </w:r>
      <w:r>
        <w:rPr>
          <w:rFonts w:ascii="Times New Roman" w:hAnsi="Times New Roman" w:cs="Times New Roman"/>
          <w:sz w:val="24"/>
          <w:szCs w:val="24"/>
        </w:rPr>
        <w:t>by the Bishop. (ibid.p.109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67A13" w:rsidRDefault="00667A13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502D9" w:rsidRDefault="005502D9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April 2016</w:t>
      </w:r>
    </w:p>
    <w:p w:rsidR="00E02317" w:rsidRPr="00314E16" w:rsidRDefault="00E02317" w:rsidP="0032180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May 2016</w:t>
      </w:r>
      <w:bookmarkStart w:id="0" w:name="_GoBack"/>
      <w:bookmarkEnd w:id="0"/>
    </w:p>
    <w:p w:rsidR="006B2F86" w:rsidRPr="00321806" w:rsidRDefault="00E0231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218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806" w:rsidRDefault="00321806" w:rsidP="00E71FC3">
      <w:pPr>
        <w:spacing w:after="0" w:line="240" w:lineRule="auto"/>
      </w:pPr>
      <w:r>
        <w:separator/>
      </w:r>
    </w:p>
  </w:endnote>
  <w:endnote w:type="continuationSeparator" w:id="0">
    <w:p w:rsidR="00321806" w:rsidRDefault="003218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806" w:rsidRDefault="00321806" w:rsidP="00E71FC3">
      <w:pPr>
        <w:spacing w:after="0" w:line="240" w:lineRule="auto"/>
      </w:pPr>
      <w:r>
        <w:separator/>
      </w:r>
    </w:p>
  </w:footnote>
  <w:footnote w:type="continuationSeparator" w:id="0">
    <w:p w:rsidR="00321806" w:rsidRDefault="003218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06"/>
    <w:rsid w:val="00321806"/>
    <w:rsid w:val="005502D9"/>
    <w:rsid w:val="00667A13"/>
    <w:rsid w:val="00AB52E8"/>
    <w:rsid w:val="00B16D3F"/>
    <w:rsid w:val="00E0231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865B2"/>
  <w15:chartTrackingRefBased/>
  <w15:docId w15:val="{F86CB73D-09A6-4D2E-B272-801AA067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2016-04-04T14:09:00Z</dcterms:created>
  <dcterms:modified xsi:type="dcterms:W3CDTF">2016-05-02T20:57:00Z</dcterms:modified>
</cp:coreProperties>
</file>