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03F98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GRENE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5949F55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Ripple, Worcestershire. Yeoman.</w:t>
      </w:r>
    </w:p>
    <w:p w14:paraId="51B1561F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41BFBA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64FB97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Morton, clerk(q.v.), brought a plaint of debt against him.</w:t>
      </w:r>
    </w:p>
    <w:p w14:paraId="7114B275" w14:textId="77777777" w:rsidR="00D263D8" w:rsidRPr="00864C7E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gramStart"/>
      <w:r w:rsidRPr="00864C7E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 http://aalt.law.uh.edu/Indices/CP40Indices/CP40no883Pl.htm</w:t>
      </w:r>
      <w:proofErr w:type="gramEnd"/>
      <w:r w:rsidRPr="00864C7E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420F3434" w14:textId="77777777" w:rsidR="00D263D8" w:rsidRPr="00864C7E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5298EA" w14:textId="77777777" w:rsidR="00D263D8" w:rsidRPr="00864C7E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7C123AB" w14:textId="77777777" w:rsidR="00D263D8" w:rsidRDefault="00D263D8" w:rsidP="00D263D8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64C7E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19 February 2022</w:t>
      </w:r>
    </w:p>
    <w:p w14:paraId="18A8C8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4895A" w14:textId="77777777" w:rsidR="00D263D8" w:rsidRDefault="00D263D8" w:rsidP="009139A6">
      <w:r>
        <w:separator/>
      </w:r>
    </w:p>
  </w:endnote>
  <w:endnote w:type="continuationSeparator" w:id="0">
    <w:p w14:paraId="545F2C94" w14:textId="77777777" w:rsidR="00D263D8" w:rsidRDefault="00D263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91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0BD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C48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C8EBB" w14:textId="77777777" w:rsidR="00D263D8" w:rsidRDefault="00D263D8" w:rsidP="009139A6">
      <w:r>
        <w:separator/>
      </w:r>
    </w:p>
  </w:footnote>
  <w:footnote w:type="continuationSeparator" w:id="0">
    <w:p w14:paraId="2F37C579" w14:textId="77777777" w:rsidR="00D263D8" w:rsidRDefault="00D263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C6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1B1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17B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63D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9294"/>
  <w15:chartTrackingRefBased/>
  <w15:docId w15:val="{6AFDC6F1-2F0F-4DC0-931D-C3AC1CCC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63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2022-04-07T10:30:00Z</dcterms:created>
  <dcterms:modified xsi:type="dcterms:W3CDTF">2022-04-07T10:31:00Z</dcterms:modified>
</cp:coreProperties>
</file>