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FB1BCE" w14:textId="77777777" w:rsidR="00A22376" w:rsidRDefault="00A22376" w:rsidP="00A22376">
      <w:pPr>
        <w:pStyle w:val="NoSpacing"/>
      </w:pPr>
      <w:r>
        <w:rPr>
          <w:u w:val="single"/>
        </w:rPr>
        <w:t>William GRENE</w:t>
      </w:r>
      <w:r>
        <w:t xml:space="preserve">        (fl.1483)</w:t>
      </w:r>
    </w:p>
    <w:p w14:paraId="5966831A" w14:textId="77777777" w:rsidR="00A22376" w:rsidRDefault="00A22376" w:rsidP="00A22376">
      <w:pPr>
        <w:pStyle w:val="NoSpacing"/>
      </w:pPr>
      <w:r>
        <w:t>of Princes Risborough, Buckinghamshire. Mercer.</w:t>
      </w:r>
    </w:p>
    <w:p w14:paraId="4CC07168" w14:textId="77777777" w:rsidR="00A22376" w:rsidRDefault="00A22376" w:rsidP="00A22376">
      <w:pPr>
        <w:pStyle w:val="NoSpacing"/>
      </w:pPr>
    </w:p>
    <w:p w14:paraId="0DCB9161" w14:textId="77777777" w:rsidR="00A22376" w:rsidRDefault="00A22376" w:rsidP="00A22376">
      <w:pPr>
        <w:pStyle w:val="NoSpacing"/>
      </w:pPr>
    </w:p>
    <w:p w14:paraId="5594ED9C" w14:textId="77777777" w:rsidR="00A22376" w:rsidRDefault="00A22376" w:rsidP="00A22376">
      <w:pPr>
        <w:pStyle w:val="NoSpacing"/>
      </w:pPr>
      <w:r>
        <w:tab/>
        <w:t>1483</w:t>
      </w:r>
      <w:r>
        <w:tab/>
        <w:t>William Dormer(q.v.) brought a plaint of debt against him and John Grene</w:t>
      </w:r>
    </w:p>
    <w:p w14:paraId="4D6C5C6D" w14:textId="77777777" w:rsidR="00A22376" w:rsidRDefault="00A22376" w:rsidP="00A22376">
      <w:pPr>
        <w:pStyle w:val="NoSpacing"/>
      </w:pPr>
      <w:r>
        <w:tab/>
      </w:r>
      <w:r>
        <w:tab/>
        <w:t>of Princes Risborough(q.v.).</w:t>
      </w:r>
    </w:p>
    <w:p w14:paraId="5122AADF" w14:textId="77777777" w:rsidR="00A22376" w:rsidRDefault="00A22376" w:rsidP="00A22376">
      <w:pPr>
        <w:pStyle w:val="NoSpacing"/>
      </w:pPr>
      <w:r>
        <w:tab/>
      </w:r>
      <w:r>
        <w:tab/>
      </w:r>
      <w:r w:rsidRPr="00F103F1">
        <w:t>(</w:t>
      </w:r>
      <w:hyperlink r:id="rId6" w:history="1">
        <w:r w:rsidRPr="001078EE">
          <w:rPr>
            <w:rStyle w:val="Hyperlink"/>
          </w:rPr>
          <w:t>http://aalt.law.uh.edu/Indices/CP40Indices/CP40no883Pl.htm</w:t>
        </w:r>
      </w:hyperlink>
      <w:r>
        <w:t>)</w:t>
      </w:r>
    </w:p>
    <w:p w14:paraId="3A020EB8" w14:textId="77777777" w:rsidR="00A22376" w:rsidRDefault="00A22376" w:rsidP="00A22376">
      <w:pPr>
        <w:pStyle w:val="NoSpacing"/>
      </w:pPr>
    </w:p>
    <w:p w14:paraId="7BFB7D49" w14:textId="77777777" w:rsidR="00A22376" w:rsidRDefault="00A22376" w:rsidP="00A22376">
      <w:pPr>
        <w:pStyle w:val="NoSpacing"/>
      </w:pPr>
    </w:p>
    <w:p w14:paraId="7A024E8E" w14:textId="77777777" w:rsidR="00A22376" w:rsidRDefault="00A22376" w:rsidP="00A22376">
      <w:pPr>
        <w:pStyle w:val="NoSpacing"/>
      </w:pPr>
      <w:r>
        <w:t>5 January 2020</w:t>
      </w:r>
    </w:p>
    <w:p w14:paraId="31457E14" w14:textId="77777777" w:rsidR="006B2F86" w:rsidRPr="00E71FC3" w:rsidRDefault="00A2237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F2401D" w14:textId="77777777" w:rsidR="00A22376" w:rsidRDefault="00A22376" w:rsidP="00E71FC3">
      <w:pPr>
        <w:spacing w:after="0" w:line="240" w:lineRule="auto"/>
      </w:pPr>
      <w:r>
        <w:separator/>
      </w:r>
    </w:p>
  </w:endnote>
  <w:endnote w:type="continuationSeparator" w:id="0">
    <w:p w14:paraId="49AFCB34" w14:textId="77777777" w:rsidR="00A22376" w:rsidRDefault="00A2237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DCD7F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028494" w14:textId="77777777" w:rsidR="00A22376" w:rsidRDefault="00A22376" w:rsidP="00E71FC3">
      <w:pPr>
        <w:spacing w:after="0" w:line="240" w:lineRule="auto"/>
      </w:pPr>
      <w:r>
        <w:separator/>
      </w:r>
    </w:p>
  </w:footnote>
  <w:footnote w:type="continuationSeparator" w:id="0">
    <w:p w14:paraId="6820FAC7" w14:textId="77777777" w:rsidR="00A22376" w:rsidRDefault="00A2237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376"/>
    <w:rsid w:val="001A7C09"/>
    <w:rsid w:val="00577BD5"/>
    <w:rsid w:val="00656CBA"/>
    <w:rsid w:val="006A1F77"/>
    <w:rsid w:val="00733BE7"/>
    <w:rsid w:val="00A22376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DAA9F6"/>
  <w15:chartTrackingRefBased/>
  <w15:docId w15:val="{D31A78AB-EF00-4F70-97D8-451EB50CF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A2237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2020-01-28T20:06:00Z</dcterms:created>
  <dcterms:modified xsi:type="dcterms:W3CDTF">2020-01-28T20:07:00Z</dcterms:modified>
</cp:coreProperties>
</file>