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36D" w:rsidRDefault="0090536D" w:rsidP="00905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90536D" w:rsidRDefault="0090536D" w:rsidP="00905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Newmarket, Suffolk. Tiler.</w:t>
      </w:r>
    </w:p>
    <w:p w:rsidR="0090536D" w:rsidRDefault="0090536D" w:rsidP="0090536D">
      <w:pPr>
        <w:rPr>
          <w:rFonts w:ascii="Times New Roman" w:hAnsi="Times New Roman" w:cs="Times New Roman"/>
        </w:rPr>
      </w:pPr>
    </w:p>
    <w:p w:rsidR="0090536D" w:rsidRDefault="0090536D" w:rsidP="0090536D">
      <w:pPr>
        <w:rPr>
          <w:rFonts w:ascii="Times New Roman" w:hAnsi="Times New Roman" w:cs="Times New Roman"/>
        </w:rPr>
      </w:pPr>
    </w:p>
    <w:p w:rsidR="0090536D" w:rsidRDefault="0090536D" w:rsidP="00905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Balloff</w:t>
      </w:r>
      <w:proofErr w:type="spellEnd"/>
      <w:r>
        <w:rPr>
          <w:rFonts w:ascii="Times New Roman" w:hAnsi="Times New Roman" w:cs="Times New Roman"/>
        </w:rPr>
        <w:t>(q.v.) brought a plaint of trespass against him.</w:t>
      </w:r>
    </w:p>
    <w:p w:rsidR="0090536D" w:rsidRPr="00697B8C" w:rsidRDefault="0090536D" w:rsidP="00905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90536D" w:rsidRPr="00280A89" w:rsidRDefault="0090536D" w:rsidP="0090536D">
      <w:pPr>
        <w:rPr>
          <w:rFonts w:ascii="Times New Roman" w:hAnsi="Times New Roman" w:cs="Times New Roman"/>
        </w:rPr>
      </w:pPr>
    </w:p>
    <w:p w:rsidR="0090536D" w:rsidRDefault="0090536D" w:rsidP="0090536D">
      <w:pPr>
        <w:rPr>
          <w:rFonts w:ascii="Times New Roman" w:hAnsi="Times New Roman" w:cs="Times New Roman"/>
        </w:rPr>
      </w:pPr>
    </w:p>
    <w:p w:rsidR="0090536D" w:rsidRDefault="0090536D" w:rsidP="00905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2017</w:t>
      </w:r>
    </w:p>
    <w:p w:rsidR="006B2F86" w:rsidRPr="00E71FC3" w:rsidRDefault="009053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36D" w:rsidRDefault="0090536D" w:rsidP="00E71FC3">
      <w:r>
        <w:separator/>
      </w:r>
    </w:p>
  </w:endnote>
  <w:endnote w:type="continuationSeparator" w:id="0">
    <w:p w:rsidR="0090536D" w:rsidRDefault="009053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36D" w:rsidRDefault="0090536D" w:rsidP="00E71FC3">
      <w:r>
        <w:separator/>
      </w:r>
    </w:p>
  </w:footnote>
  <w:footnote w:type="continuationSeparator" w:id="0">
    <w:p w:rsidR="0090536D" w:rsidRDefault="009053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6D"/>
    <w:rsid w:val="001A7C09"/>
    <w:rsid w:val="00577BD5"/>
    <w:rsid w:val="00656CBA"/>
    <w:rsid w:val="006A1F77"/>
    <w:rsid w:val="00733BE7"/>
    <w:rsid w:val="0090536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AF4B1-73AD-4633-981B-291D7E6C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53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2017-01-26T20:12:00Z</dcterms:created>
  <dcterms:modified xsi:type="dcterms:W3CDTF">2017-01-26T20:13:00Z</dcterms:modified>
</cp:coreProperties>
</file>