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264" w:rsidRDefault="00FC4264" w:rsidP="00FC42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GRENE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FC4264" w:rsidRDefault="00FC4264" w:rsidP="00FC42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Lylford</w:t>
      </w:r>
      <w:proofErr w:type="spellEnd"/>
      <w:r>
        <w:rPr>
          <w:rFonts w:ascii="Times New Roman" w:hAnsi="Times New Roman" w:cs="Times New Roman"/>
        </w:rPr>
        <w:t>, Northamptonshire. Husbandman.</w:t>
      </w:r>
    </w:p>
    <w:p w:rsidR="00FC4264" w:rsidRDefault="00FC4264" w:rsidP="00FC4264">
      <w:pPr>
        <w:rPr>
          <w:rFonts w:ascii="Times New Roman" w:hAnsi="Times New Roman" w:cs="Times New Roman"/>
        </w:rPr>
      </w:pPr>
    </w:p>
    <w:p w:rsidR="00FC4264" w:rsidRDefault="00FC4264" w:rsidP="00FC4264">
      <w:pPr>
        <w:rPr>
          <w:rFonts w:ascii="Times New Roman" w:hAnsi="Times New Roman" w:cs="Times New Roman"/>
        </w:rPr>
      </w:pPr>
    </w:p>
    <w:p w:rsidR="00FC4264" w:rsidRDefault="00FC4264" w:rsidP="00FC42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Thomas Auburn(q.v.) brought a plaint of trespass against him.</w:t>
      </w:r>
    </w:p>
    <w:p w:rsidR="00FC4264" w:rsidRDefault="00FC4264" w:rsidP="00FC42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FC4264" w:rsidRDefault="00FC4264" w:rsidP="00FC4264">
      <w:pPr>
        <w:rPr>
          <w:rFonts w:ascii="Times New Roman" w:hAnsi="Times New Roman" w:cs="Times New Roman"/>
        </w:rPr>
      </w:pPr>
    </w:p>
    <w:p w:rsidR="00FC4264" w:rsidRDefault="00FC4264" w:rsidP="00FC4264">
      <w:pPr>
        <w:rPr>
          <w:rFonts w:ascii="Times New Roman" w:hAnsi="Times New Roman" w:cs="Times New Roman"/>
        </w:rPr>
      </w:pPr>
      <w:bookmarkStart w:id="0" w:name="_GoBack"/>
      <w:bookmarkEnd w:id="0"/>
    </w:p>
    <w:p w:rsidR="00FC4264" w:rsidRDefault="00FC4264" w:rsidP="00FC42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January 2017</w:t>
      </w:r>
    </w:p>
    <w:p w:rsidR="006B2F86" w:rsidRPr="00FC4264" w:rsidRDefault="00FC4264" w:rsidP="00FC4264"/>
    <w:sectPr w:rsidR="006B2F86" w:rsidRPr="00FC42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264" w:rsidRDefault="00FC4264" w:rsidP="00E71FC3">
      <w:r>
        <w:separator/>
      </w:r>
    </w:p>
  </w:endnote>
  <w:endnote w:type="continuationSeparator" w:id="0">
    <w:p w:rsidR="00FC4264" w:rsidRDefault="00FC426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264" w:rsidRDefault="00FC4264" w:rsidP="00E71FC3">
      <w:r>
        <w:separator/>
      </w:r>
    </w:p>
  </w:footnote>
  <w:footnote w:type="continuationSeparator" w:id="0">
    <w:p w:rsidR="00FC4264" w:rsidRDefault="00FC426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264"/>
    <w:rsid w:val="001A7C09"/>
    <w:rsid w:val="00733BE7"/>
    <w:rsid w:val="00AB52E8"/>
    <w:rsid w:val="00B16D3F"/>
    <w:rsid w:val="00E71FC3"/>
    <w:rsid w:val="00EF4813"/>
    <w:rsid w:val="00FC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B573EE-26A5-4A93-9C92-30DBA2BA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C426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2017-01-15T20:35:00Z</dcterms:created>
  <dcterms:modified xsi:type="dcterms:W3CDTF">2017-01-15T20:35:00Z</dcterms:modified>
</cp:coreProperties>
</file>