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845E4" w14:textId="77777777" w:rsidR="00491CB0" w:rsidRDefault="00491CB0" w:rsidP="00491C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GRENE</w:t>
      </w:r>
      <w:r>
        <w:rPr>
          <w:rFonts w:ascii="Times New Roman" w:hAnsi="Times New Roman" w:cs="Times New Roman"/>
          <w:sz w:val="24"/>
          <w:szCs w:val="24"/>
        </w:rPr>
        <w:t xml:space="preserve">     (fl.1496)</w:t>
      </w:r>
    </w:p>
    <w:p w14:paraId="642E349C" w14:textId="77777777" w:rsidR="00491CB0" w:rsidRDefault="00491CB0" w:rsidP="00491C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5BA53D61" w14:textId="77777777" w:rsidR="00491CB0" w:rsidRDefault="00491CB0" w:rsidP="00491C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30A3FA" w14:textId="44C396B9" w:rsidR="00491CB0" w:rsidRDefault="00491CB0" w:rsidP="00491C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AFEB37" w14:textId="77777777" w:rsidR="00E823D4" w:rsidRDefault="00E823D4" w:rsidP="00E823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1469</w:t>
      </w:r>
      <w:r>
        <w:rPr>
          <w:rFonts w:ascii="Times New Roman" w:hAnsi="Times New Roman" w:cs="Times New Roman"/>
          <w:sz w:val="24"/>
          <w:szCs w:val="24"/>
        </w:rPr>
        <w:tab/>
        <w:t>He became apprenticed to John Toker, cutler(q.v.).</w:t>
      </w:r>
    </w:p>
    <w:p w14:paraId="1E7A237B" w14:textId="6D4ED819" w:rsidR="00E823D4" w:rsidRDefault="00E823D4" w:rsidP="00491C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3554C386" w14:textId="77777777" w:rsidR="001A1B28" w:rsidRDefault="001A1B28" w:rsidP="001A1B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>He took on an apprentice, John Bargain(q.v.).</w:t>
      </w:r>
    </w:p>
    <w:p w14:paraId="06D85C2C" w14:textId="25360272" w:rsidR="001A1B28" w:rsidRDefault="001A1B28" w:rsidP="00491C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7E0FA3AE" w14:textId="77777777" w:rsidR="00491CB0" w:rsidRDefault="00491CB0" w:rsidP="00491C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1496</w:t>
      </w:r>
      <w:r>
        <w:rPr>
          <w:rFonts w:ascii="Times New Roman" w:hAnsi="Times New Roman" w:cs="Times New Roman"/>
          <w:sz w:val="24"/>
          <w:szCs w:val="24"/>
        </w:rPr>
        <w:tab/>
        <w:t>He took on an apprentice, John Nicholas(q.v.).</w:t>
      </w:r>
    </w:p>
    <w:p w14:paraId="39073FC6" w14:textId="77777777" w:rsidR="00491CB0" w:rsidRDefault="00491CB0" w:rsidP="00491C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6626689E" w14:textId="77777777" w:rsidR="00491CB0" w:rsidRDefault="00491CB0" w:rsidP="00491C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885F7F" w14:textId="77777777" w:rsidR="00491CB0" w:rsidRDefault="00491CB0" w:rsidP="00491C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C46CC6" w14:textId="6EBDB1F0" w:rsidR="00491CB0" w:rsidRDefault="00491CB0" w:rsidP="00491C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2022</w:t>
      </w:r>
    </w:p>
    <w:p w14:paraId="7E602F7B" w14:textId="037274D2" w:rsidR="00C15BCF" w:rsidRDefault="00C15BCF" w:rsidP="00491C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March 2023</w:t>
      </w:r>
    </w:p>
    <w:p w14:paraId="388B561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F87EE" w14:textId="77777777" w:rsidR="006E7778" w:rsidRDefault="006E7778" w:rsidP="009139A6">
      <w:r>
        <w:separator/>
      </w:r>
    </w:p>
  </w:endnote>
  <w:endnote w:type="continuationSeparator" w:id="0">
    <w:p w14:paraId="1D391381" w14:textId="77777777" w:rsidR="006E7778" w:rsidRDefault="006E77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ABD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89EE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899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6087F" w14:textId="77777777" w:rsidR="006E7778" w:rsidRDefault="006E7778" w:rsidP="009139A6">
      <w:r>
        <w:separator/>
      </w:r>
    </w:p>
  </w:footnote>
  <w:footnote w:type="continuationSeparator" w:id="0">
    <w:p w14:paraId="456FBB93" w14:textId="77777777" w:rsidR="006E7778" w:rsidRDefault="006E77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E59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29B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1BC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B0"/>
    <w:rsid w:val="000666E0"/>
    <w:rsid w:val="001A1B28"/>
    <w:rsid w:val="002510B7"/>
    <w:rsid w:val="00390428"/>
    <w:rsid w:val="00491CB0"/>
    <w:rsid w:val="005C130B"/>
    <w:rsid w:val="006E7778"/>
    <w:rsid w:val="00826F5C"/>
    <w:rsid w:val="009139A6"/>
    <w:rsid w:val="009448BB"/>
    <w:rsid w:val="00A3176C"/>
    <w:rsid w:val="00A63B34"/>
    <w:rsid w:val="00AE65F8"/>
    <w:rsid w:val="00BA00AB"/>
    <w:rsid w:val="00C15BCF"/>
    <w:rsid w:val="00CB4ED9"/>
    <w:rsid w:val="00E823D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D18C5"/>
  <w15:chartTrackingRefBased/>
  <w15:docId w15:val="{A592B5AF-1909-448B-A49E-5D915D56E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23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cp:lastPrinted>2023-03-05T14:23:00Z</cp:lastPrinted>
  <dcterms:created xsi:type="dcterms:W3CDTF">2022-08-07T10:37:00Z</dcterms:created>
  <dcterms:modified xsi:type="dcterms:W3CDTF">2023-03-05T14:46:00Z</dcterms:modified>
</cp:coreProperties>
</file>