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Tiler.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Mowbray, Duke of Norfolk(q.v.),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Bradfeld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Gilbert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Debenham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Stonley</w:t>
      </w:r>
      <w:proofErr w:type="spellEnd"/>
      <w:r>
        <w:rPr>
          <w:rFonts w:ascii="Times New Roman" w:hAnsi="Times New Roman" w:cs="Times New Roman"/>
          <w:sz w:val="24"/>
          <w:szCs w:val="24"/>
        </w:rPr>
        <w:t>(ibid.)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brought a plaint of trespass against him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Prykke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Hadleigh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915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915" w:rsidRPr="00ED7741" w:rsidRDefault="00F20915" w:rsidP="00F209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6B2F86" w:rsidRPr="00E71FC3" w:rsidRDefault="00F2091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915" w:rsidRDefault="00F20915" w:rsidP="00E71FC3">
      <w:pPr>
        <w:spacing w:after="0" w:line="240" w:lineRule="auto"/>
      </w:pPr>
      <w:r>
        <w:separator/>
      </w:r>
    </w:p>
  </w:endnote>
  <w:endnote w:type="continuationSeparator" w:id="0">
    <w:p w:rsidR="00F20915" w:rsidRDefault="00F209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915" w:rsidRDefault="00F20915" w:rsidP="00E71FC3">
      <w:pPr>
        <w:spacing w:after="0" w:line="240" w:lineRule="auto"/>
      </w:pPr>
      <w:r>
        <w:separator/>
      </w:r>
    </w:p>
  </w:footnote>
  <w:footnote w:type="continuationSeparator" w:id="0">
    <w:p w:rsidR="00F20915" w:rsidRDefault="00F209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15"/>
    <w:rsid w:val="00AB52E8"/>
    <w:rsid w:val="00B16D3F"/>
    <w:rsid w:val="00E71FC3"/>
    <w:rsid w:val="00EF4813"/>
    <w:rsid w:val="00F2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00861F-39F0-4842-834C-C2532A79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20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2016-03-22T21:04:00Z</dcterms:created>
  <dcterms:modified xsi:type="dcterms:W3CDTF">2016-03-22T21:04:00Z</dcterms:modified>
</cp:coreProperties>
</file>