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F1C31" w14:textId="77777777" w:rsidR="00113F84" w:rsidRDefault="00113F84" w:rsidP="00113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4B94057" w14:textId="77777777" w:rsidR="00113F84" w:rsidRDefault="00113F84" w:rsidP="00113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Frethorpe</w:t>
      </w:r>
      <w:proofErr w:type="spellEnd"/>
      <w:r>
        <w:rPr>
          <w:rFonts w:cs="Times New Roman"/>
          <w:szCs w:val="24"/>
        </w:rPr>
        <w:t>, Norfolk. Husbandman.</w:t>
      </w:r>
    </w:p>
    <w:p w14:paraId="01E640D2" w14:textId="77777777" w:rsidR="00113F84" w:rsidRDefault="00113F84" w:rsidP="00113F84">
      <w:pPr>
        <w:pStyle w:val="NoSpacing"/>
        <w:rPr>
          <w:rFonts w:cs="Times New Roman"/>
          <w:szCs w:val="24"/>
        </w:rPr>
      </w:pPr>
    </w:p>
    <w:p w14:paraId="79516B76" w14:textId="77777777" w:rsidR="00113F84" w:rsidRDefault="00113F84" w:rsidP="00113F84">
      <w:pPr>
        <w:pStyle w:val="NoSpacing"/>
        <w:rPr>
          <w:rFonts w:cs="Times New Roman"/>
          <w:szCs w:val="24"/>
        </w:rPr>
      </w:pPr>
    </w:p>
    <w:p w14:paraId="43949065" w14:textId="77777777" w:rsidR="00113F84" w:rsidRDefault="00113F84" w:rsidP="00113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was a defendant in a plaint of debt brought by Hamo Claxton of Norwich(q.v.)</w:t>
      </w:r>
    </w:p>
    <w:p w14:paraId="35744D48" w14:textId="77777777" w:rsidR="00113F84" w:rsidRDefault="00113F84" w:rsidP="00113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others.</w:t>
      </w:r>
    </w:p>
    <w:p w14:paraId="49C58DC9" w14:textId="77777777" w:rsidR="00113F84" w:rsidRDefault="00113F84" w:rsidP="00113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ADD2E90" w14:textId="77777777" w:rsidR="00113F84" w:rsidRDefault="00113F84" w:rsidP="00113F84">
      <w:pPr>
        <w:pStyle w:val="NoSpacing"/>
        <w:rPr>
          <w:rFonts w:cs="Times New Roman"/>
          <w:szCs w:val="24"/>
        </w:rPr>
      </w:pPr>
    </w:p>
    <w:p w14:paraId="52501C49" w14:textId="77777777" w:rsidR="00113F84" w:rsidRDefault="00113F84" w:rsidP="00113F84">
      <w:pPr>
        <w:pStyle w:val="NoSpacing"/>
        <w:rPr>
          <w:rFonts w:cs="Times New Roman"/>
          <w:szCs w:val="24"/>
        </w:rPr>
      </w:pPr>
    </w:p>
    <w:p w14:paraId="6659EB6B" w14:textId="77777777" w:rsidR="00113F84" w:rsidRDefault="00113F84" w:rsidP="00113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August 2022</w:t>
      </w:r>
    </w:p>
    <w:p w14:paraId="2ED48F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C22FC" w14:textId="77777777" w:rsidR="00113F84" w:rsidRDefault="00113F84" w:rsidP="009139A6">
      <w:r>
        <w:separator/>
      </w:r>
    </w:p>
  </w:endnote>
  <w:endnote w:type="continuationSeparator" w:id="0">
    <w:p w14:paraId="70690339" w14:textId="77777777" w:rsidR="00113F84" w:rsidRDefault="00113F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CA4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060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1A5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03E63" w14:textId="77777777" w:rsidR="00113F84" w:rsidRDefault="00113F84" w:rsidP="009139A6">
      <w:r>
        <w:separator/>
      </w:r>
    </w:p>
  </w:footnote>
  <w:footnote w:type="continuationSeparator" w:id="0">
    <w:p w14:paraId="2597296F" w14:textId="77777777" w:rsidR="00113F84" w:rsidRDefault="00113F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F75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3D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77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84"/>
    <w:rsid w:val="000666E0"/>
    <w:rsid w:val="00113F8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76164"/>
  <w15:chartTrackingRefBased/>
  <w15:docId w15:val="{C98529A1-ABBE-4BB4-93CB-48D244E77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3F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2022-11-12T07:30:00Z</dcterms:created>
  <dcterms:modified xsi:type="dcterms:W3CDTF">2022-11-12T07:31:00Z</dcterms:modified>
</cp:coreProperties>
</file>