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52F" w:rsidRDefault="0025452F" w:rsidP="0025452F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:rsidR="0025452F" w:rsidRDefault="0025452F" w:rsidP="0025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, Norfolk.</w:t>
      </w:r>
    </w:p>
    <w:p w:rsidR="0025452F" w:rsidRDefault="0025452F" w:rsidP="0025452F">
      <w:pPr>
        <w:rPr>
          <w:rFonts w:ascii="Times New Roman" w:hAnsi="Times New Roman" w:cs="Times New Roman"/>
        </w:rPr>
      </w:pPr>
    </w:p>
    <w:p w:rsidR="0025452F" w:rsidRDefault="0025452F" w:rsidP="0025452F">
      <w:pPr>
        <w:rPr>
          <w:rFonts w:ascii="Times New Roman" w:hAnsi="Times New Roman" w:cs="Times New Roman"/>
        </w:rPr>
      </w:pPr>
    </w:p>
    <w:p w:rsidR="0025452F" w:rsidRDefault="0025452F" w:rsidP="0025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Boure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(q.v.) and</w:t>
      </w:r>
    </w:p>
    <w:p w:rsidR="0025452F" w:rsidRDefault="0025452F" w:rsidP="0025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Hawne</w:t>
      </w:r>
      <w:proofErr w:type="spellEnd"/>
      <w:r>
        <w:rPr>
          <w:rFonts w:ascii="Times New Roman" w:hAnsi="Times New Roman" w:cs="Times New Roman"/>
        </w:rPr>
        <w:t xml:space="preserve"> of Salle(q.v.).</w:t>
      </w:r>
    </w:p>
    <w:p w:rsidR="0025452F" w:rsidRDefault="0025452F" w:rsidP="0025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5452F" w:rsidRDefault="0025452F" w:rsidP="0025452F">
      <w:pPr>
        <w:rPr>
          <w:rFonts w:ascii="Times New Roman" w:hAnsi="Times New Roman" w:cs="Times New Roman"/>
        </w:rPr>
      </w:pPr>
    </w:p>
    <w:p w:rsidR="0025452F" w:rsidRDefault="0025452F" w:rsidP="0025452F">
      <w:pPr>
        <w:rPr>
          <w:rFonts w:ascii="Times New Roman" w:hAnsi="Times New Roman" w:cs="Times New Roman"/>
        </w:rPr>
      </w:pPr>
    </w:p>
    <w:p w:rsidR="0025452F" w:rsidRDefault="0025452F" w:rsidP="00254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25452F" w:rsidRDefault="0025452F" w:rsidP="0025452F"/>
    <w:sectPr w:rsidR="006B2F86" w:rsidRPr="0025452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52F" w:rsidRDefault="0025452F" w:rsidP="00E71FC3">
      <w:r>
        <w:separator/>
      </w:r>
    </w:p>
  </w:endnote>
  <w:endnote w:type="continuationSeparator" w:id="0">
    <w:p w:rsidR="0025452F" w:rsidRDefault="002545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52F" w:rsidRDefault="0025452F" w:rsidP="00E71FC3">
      <w:r>
        <w:separator/>
      </w:r>
    </w:p>
  </w:footnote>
  <w:footnote w:type="continuationSeparator" w:id="0">
    <w:p w:rsidR="0025452F" w:rsidRDefault="002545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2F"/>
    <w:rsid w:val="001A7C09"/>
    <w:rsid w:val="0025452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5AD57-DE6E-4798-B6DD-CE899095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5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54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2017-12-13T20:03:00Z</dcterms:created>
  <dcterms:modified xsi:type="dcterms:W3CDTF">2017-12-13T20:03:00Z</dcterms:modified>
</cp:coreProperties>
</file>