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Carlton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Lindrick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Walter Carleton(q.v.).</w:t>
      </w: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21-179)</w:t>
      </w: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1795F" w:rsidRDefault="0031795F" w:rsidP="00317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  <w:bookmarkEnd w:id="0"/>
    </w:p>
    <w:sectPr w:rsidR="00DD5B8A" w:rsidRPr="003179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95F" w:rsidRDefault="0031795F" w:rsidP="00564E3C">
      <w:pPr>
        <w:spacing w:after="0" w:line="240" w:lineRule="auto"/>
      </w:pPr>
      <w:r>
        <w:separator/>
      </w:r>
    </w:p>
  </w:endnote>
  <w:endnote w:type="continuationSeparator" w:id="0">
    <w:p w:rsidR="0031795F" w:rsidRDefault="003179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795F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95F" w:rsidRDefault="0031795F" w:rsidP="00564E3C">
      <w:pPr>
        <w:spacing w:after="0" w:line="240" w:lineRule="auto"/>
      </w:pPr>
      <w:r>
        <w:separator/>
      </w:r>
    </w:p>
  </w:footnote>
  <w:footnote w:type="continuationSeparator" w:id="0">
    <w:p w:rsidR="0031795F" w:rsidRDefault="003179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95F"/>
    <w:rsid w:val="0031795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7766B"/>
  <w15:chartTrackingRefBased/>
  <w15:docId w15:val="{DFC0A950-1E6C-4709-B470-7A95B106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2016-01-04T21:53:00Z</dcterms:created>
  <dcterms:modified xsi:type="dcterms:W3CDTF">2016-01-04T21:54:00Z</dcterms:modified>
</cp:coreProperties>
</file>