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A7A" w:rsidRDefault="00790A7A" w:rsidP="00790A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GRENE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(fl.1432)</w:t>
      </w:r>
    </w:p>
    <w:p w:rsidR="00790A7A" w:rsidRDefault="00790A7A" w:rsidP="00790A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Ayston.</w:t>
      </w:r>
      <w:bookmarkStart w:id="0" w:name="_GoBack"/>
      <w:bookmarkEnd w:id="0"/>
    </w:p>
    <w:p w:rsidR="00790A7A" w:rsidRDefault="00790A7A" w:rsidP="00790A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0A7A" w:rsidRDefault="00790A7A" w:rsidP="00790A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0A7A" w:rsidRDefault="00790A7A" w:rsidP="00790A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24Sep.1432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Uppingham,</w:t>
      </w:r>
    </w:p>
    <w:p w:rsidR="00790A7A" w:rsidRDefault="00790A7A" w:rsidP="00790A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Rutland, into land of the late John Mowbray, 2</w:t>
      </w:r>
      <w:r w:rsidRPr="007724CF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790A7A" w:rsidRDefault="00790A7A" w:rsidP="00790A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24-97)</w:t>
      </w:r>
    </w:p>
    <w:p w:rsidR="00790A7A" w:rsidRDefault="00790A7A" w:rsidP="00790A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0A7A" w:rsidRDefault="00790A7A" w:rsidP="00790A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790A7A" w:rsidRDefault="00790A7A" w:rsidP="00790A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 2016</w:t>
      </w:r>
    </w:p>
    <w:sectPr w:rsidR="006B2F86" w:rsidRPr="00790A7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A7A" w:rsidRDefault="00790A7A" w:rsidP="00E71FC3">
      <w:pPr>
        <w:spacing w:after="0" w:line="240" w:lineRule="auto"/>
      </w:pPr>
      <w:r>
        <w:separator/>
      </w:r>
    </w:p>
  </w:endnote>
  <w:endnote w:type="continuationSeparator" w:id="0">
    <w:p w:rsidR="00790A7A" w:rsidRDefault="00790A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A7A" w:rsidRDefault="00790A7A" w:rsidP="00E71FC3">
      <w:pPr>
        <w:spacing w:after="0" w:line="240" w:lineRule="auto"/>
      </w:pPr>
      <w:r>
        <w:separator/>
      </w:r>
    </w:p>
  </w:footnote>
  <w:footnote w:type="continuationSeparator" w:id="0">
    <w:p w:rsidR="00790A7A" w:rsidRDefault="00790A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A7A"/>
    <w:rsid w:val="00790A7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EC1C9"/>
  <w15:chartTrackingRefBased/>
  <w15:docId w15:val="{57C9DA98-8908-4CC3-A3E8-A913B047D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6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2016-05-03T19:52:00Z</dcterms:created>
  <dcterms:modified xsi:type="dcterms:W3CDTF">2016-05-03T19:54:00Z</dcterms:modified>
</cp:coreProperties>
</file>