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F5E0D" w14:textId="77777777" w:rsidR="00F3204F" w:rsidRDefault="00F3204F" w:rsidP="00F3204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GRENE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 (fl.1417)</w:t>
      </w:r>
    </w:p>
    <w:p w14:paraId="7AF819BF" w14:textId="77777777" w:rsidR="00F3204F" w:rsidRDefault="00F3204F" w:rsidP="00F3204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B00AC80" w14:textId="77777777" w:rsidR="00F3204F" w:rsidRDefault="00F3204F" w:rsidP="00F3204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3E66493" w14:textId="77777777" w:rsidR="00F3204F" w:rsidRDefault="00F3204F" w:rsidP="00F3204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8AD061D" w14:textId="77777777" w:rsidR="00F3204F" w:rsidRDefault="00F3204F" w:rsidP="00F3204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60D04E8A" w14:textId="77777777" w:rsidR="00F3204F" w:rsidRDefault="00F3204F" w:rsidP="00F3204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3261F354" w14:textId="77777777" w:rsidR="00F3204F" w:rsidRPr="00065994" w:rsidRDefault="00F3204F" w:rsidP="00F3204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2C0A645" w14:textId="77777777" w:rsidR="00F3204F" w:rsidRDefault="00F3204F" w:rsidP="00F3204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3B78D37" w14:textId="77777777" w:rsidR="00F3204F" w:rsidRDefault="00F3204F" w:rsidP="00F3204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3B16368" w14:textId="77777777" w:rsidR="00F3204F" w:rsidRDefault="00F3204F" w:rsidP="00F3204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73F39E4" w14:textId="77777777" w:rsidR="00F3204F" w:rsidRDefault="00F3204F" w:rsidP="00F3204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fldChar w:fldCharType="begin"/>
      </w:r>
      <w:r>
        <w:rPr>
          <w:rFonts w:cs="Times New Roman"/>
          <w:color w:val="282B30"/>
          <w:szCs w:val="24"/>
          <w:shd w:val="clear" w:color="auto" w:fill="FFFFFF"/>
        </w:rPr>
        <w:instrText xml:space="preserve"> DATE \@ "dd MMMM yyyy" </w:instrText>
      </w:r>
      <w:r>
        <w:rPr>
          <w:rFonts w:cs="Times New Roman"/>
          <w:color w:val="282B30"/>
          <w:szCs w:val="24"/>
          <w:shd w:val="clear" w:color="auto" w:fill="FFFFFF"/>
        </w:rPr>
        <w:fldChar w:fldCharType="separate"/>
      </w:r>
      <w:r>
        <w:rPr>
          <w:rFonts w:cs="Times New Roman"/>
          <w:noProof/>
          <w:color w:val="282B30"/>
          <w:szCs w:val="24"/>
          <w:shd w:val="clear" w:color="auto" w:fill="FFFFFF"/>
        </w:rPr>
        <w:t>05 April 2025</w:t>
      </w:r>
      <w:r>
        <w:rPr>
          <w:rFonts w:cs="Times New Roman"/>
          <w:color w:val="282B30"/>
          <w:szCs w:val="24"/>
          <w:shd w:val="clear" w:color="auto" w:fill="FFFFFF"/>
        </w:rPr>
        <w:fldChar w:fldCharType="end"/>
      </w:r>
    </w:p>
    <w:p w14:paraId="56DB38F7" w14:textId="77777777" w:rsidR="00BA00AB" w:rsidRPr="00F3204F" w:rsidRDefault="00BA00AB" w:rsidP="00F3204F"/>
    <w:sectPr w:rsidR="00BA00AB" w:rsidRPr="00F320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96277" w14:textId="77777777" w:rsidR="00F3204F" w:rsidRDefault="00F3204F" w:rsidP="009139A6">
      <w:r>
        <w:separator/>
      </w:r>
    </w:p>
  </w:endnote>
  <w:endnote w:type="continuationSeparator" w:id="0">
    <w:p w14:paraId="53BEFBFE" w14:textId="77777777" w:rsidR="00F3204F" w:rsidRDefault="00F320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3C3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30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018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4BDCD" w14:textId="77777777" w:rsidR="00F3204F" w:rsidRDefault="00F3204F" w:rsidP="009139A6">
      <w:r>
        <w:separator/>
      </w:r>
    </w:p>
  </w:footnote>
  <w:footnote w:type="continuationSeparator" w:id="0">
    <w:p w14:paraId="65D6E7A2" w14:textId="77777777" w:rsidR="00F3204F" w:rsidRDefault="00F320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7FC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066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779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04F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DF05A0"/>
    <w:rsid w:val="00E61DA6"/>
    <w:rsid w:val="00EB3209"/>
    <w:rsid w:val="00F3204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12DAB"/>
  <w15:chartTrackingRefBased/>
  <w15:docId w15:val="{C8CB0294-A11E-412E-84CC-6E59FD0B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2025-04-05T20:18:00Z</dcterms:created>
  <dcterms:modified xsi:type="dcterms:W3CDTF">2025-04-05T20:18:00Z</dcterms:modified>
</cp:coreProperties>
</file>