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CB9655" w14:textId="656FC5E5" w:rsidR="007B793D" w:rsidRDefault="007B793D" w:rsidP="007B793D">
      <w:pPr>
        <w:pStyle w:val="NoSpacing"/>
      </w:pPr>
      <w:r>
        <w:rPr>
          <w:u w:val="single"/>
        </w:rPr>
        <w:t>William GRENE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83-9</w:t>
      </w:r>
      <w:r>
        <w:t>)</w:t>
      </w:r>
    </w:p>
    <w:p w14:paraId="41533C6E" w14:textId="77777777" w:rsidR="007B793D" w:rsidRDefault="007B793D" w:rsidP="007B793D">
      <w:pPr>
        <w:pStyle w:val="NoSpacing"/>
      </w:pPr>
      <w:r>
        <w:t>Vicar of Boynton, East Riding of Yorkshire.</w:t>
      </w:r>
    </w:p>
    <w:p w14:paraId="3142240D" w14:textId="77777777" w:rsidR="007B793D" w:rsidRDefault="007B793D" w:rsidP="007B793D">
      <w:pPr>
        <w:pStyle w:val="NoSpacing"/>
      </w:pPr>
    </w:p>
    <w:p w14:paraId="516DC344" w14:textId="77777777" w:rsidR="007B793D" w:rsidRDefault="007B793D" w:rsidP="007B793D">
      <w:pPr>
        <w:pStyle w:val="NoSpacing"/>
      </w:pPr>
    </w:p>
    <w:p w14:paraId="7AE8D88C" w14:textId="6687F55D" w:rsidR="007B793D" w:rsidRDefault="007B793D" w:rsidP="007B793D">
      <w:pPr>
        <w:pStyle w:val="NoSpacing"/>
      </w:pPr>
      <w:r>
        <w:t>31 Mar.1483</w:t>
      </w:r>
      <w:r>
        <w:tab/>
        <w:t>He became Vicar.   (from the list of vicars on the church wall)</w:t>
      </w:r>
    </w:p>
    <w:p w14:paraId="51C872B0" w14:textId="02F882A2" w:rsidR="007B793D" w:rsidRDefault="007B793D" w:rsidP="007B793D">
      <w:pPr>
        <w:pStyle w:val="NoSpacing"/>
      </w:pPr>
      <w:r>
        <w:t xml:space="preserve">  5 Apr.1489</w:t>
      </w:r>
      <w:bookmarkStart w:id="0" w:name="_GoBack"/>
      <w:bookmarkEnd w:id="0"/>
      <w:r>
        <w:tab/>
        <w:t>He had left office by this date.  (ibid.)</w:t>
      </w:r>
    </w:p>
    <w:p w14:paraId="11E49F49" w14:textId="77777777" w:rsidR="007B793D" w:rsidRDefault="007B793D" w:rsidP="007B793D">
      <w:pPr>
        <w:pStyle w:val="NoSpacing"/>
      </w:pPr>
    </w:p>
    <w:p w14:paraId="0ABF62BA" w14:textId="77777777" w:rsidR="007B793D" w:rsidRDefault="007B793D" w:rsidP="007B793D">
      <w:pPr>
        <w:pStyle w:val="NoSpacing"/>
      </w:pPr>
    </w:p>
    <w:p w14:paraId="6B3B3DAE" w14:textId="77777777" w:rsidR="007B793D" w:rsidRPr="00E070D2" w:rsidRDefault="007B793D" w:rsidP="007B793D">
      <w:pPr>
        <w:pStyle w:val="NoSpacing"/>
      </w:pPr>
      <w:r>
        <w:t>5 April 2019</w:t>
      </w:r>
    </w:p>
    <w:p w14:paraId="65FDBC7B" w14:textId="56B18F19" w:rsidR="006B2F86" w:rsidRPr="007B793D" w:rsidRDefault="007B793D" w:rsidP="00E71FC3">
      <w:pPr>
        <w:pStyle w:val="NoSpacing"/>
      </w:pPr>
    </w:p>
    <w:sectPr w:rsidR="006B2F86" w:rsidRPr="007B793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979AFF" w14:textId="77777777" w:rsidR="007B793D" w:rsidRDefault="007B793D" w:rsidP="00E71FC3">
      <w:pPr>
        <w:spacing w:after="0" w:line="240" w:lineRule="auto"/>
      </w:pPr>
      <w:r>
        <w:separator/>
      </w:r>
    </w:p>
  </w:endnote>
  <w:endnote w:type="continuationSeparator" w:id="0">
    <w:p w14:paraId="715B843D" w14:textId="77777777" w:rsidR="007B793D" w:rsidRDefault="007B793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6249D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349C04" w14:textId="77777777" w:rsidR="007B793D" w:rsidRDefault="007B793D" w:rsidP="00E71FC3">
      <w:pPr>
        <w:spacing w:after="0" w:line="240" w:lineRule="auto"/>
      </w:pPr>
      <w:r>
        <w:separator/>
      </w:r>
    </w:p>
  </w:footnote>
  <w:footnote w:type="continuationSeparator" w:id="0">
    <w:p w14:paraId="343F7527" w14:textId="77777777" w:rsidR="007B793D" w:rsidRDefault="007B793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93D"/>
    <w:rsid w:val="001A7C09"/>
    <w:rsid w:val="00577BD5"/>
    <w:rsid w:val="00656CBA"/>
    <w:rsid w:val="006A1F77"/>
    <w:rsid w:val="00733BE7"/>
    <w:rsid w:val="007B793D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41B842"/>
  <w15:chartTrackingRefBased/>
  <w15:docId w15:val="{AFFAF741-BC39-4A6B-A1F2-2838B6A0D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2019-04-05T19:39:00Z</dcterms:created>
  <dcterms:modified xsi:type="dcterms:W3CDTF">2019-04-05T19:41:00Z</dcterms:modified>
</cp:coreProperties>
</file>