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EDCCE" w14:textId="77777777" w:rsidR="00594D9D" w:rsidRDefault="00594D9D" w:rsidP="00594D9D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GRENE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4D29B037" w14:textId="77777777" w:rsidR="00594D9D" w:rsidRDefault="00594D9D" w:rsidP="00594D9D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</w:p>
    <w:p w14:paraId="5359FEAD" w14:textId="77777777" w:rsidR="00594D9D" w:rsidRDefault="00594D9D" w:rsidP="00594D9D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</w:p>
    <w:p w14:paraId="3E8C24BD" w14:textId="77777777" w:rsidR="00594D9D" w:rsidRDefault="00594D9D" w:rsidP="00594D9D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7 Feb.1485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Brigstock,</w:t>
      </w:r>
    </w:p>
    <w:p w14:paraId="216A4419" w14:textId="77777777" w:rsidR="00594D9D" w:rsidRDefault="00594D9D" w:rsidP="00594D9D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proofErr w:type="spellStart"/>
      <w:r>
        <w:rPr>
          <w:rFonts w:eastAsia="Times New Roman" w:cs="Times New Roman"/>
          <w:szCs w:val="24"/>
        </w:rPr>
        <w:t>Northamptonshire</w:t>
      </w:r>
      <w:proofErr w:type="spellEnd"/>
      <w:r>
        <w:rPr>
          <w:rFonts w:eastAsia="Times New Roman" w:cs="Times New Roman"/>
          <w:szCs w:val="24"/>
        </w:rPr>
        <w:t xml:space="preserve">, into lands of William </w:t>
      </w:r>
      <w:proofErr w:type="spellStart"/>
      <w:r>
        <w:rPr>
          <w:rFonts w:eastAsia="Times New Roman" w:cs="Times New Roman"/>
          <w:szCs w:val="24"/>
        </w:rPr>
        <w:t>Assheby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04C339F8" w14:textId="77777777" w:rsidR="00594D9D" w:rsidRDefault="00594D9D" w:rsidP="00594D9D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0938C20" w14:textId="77777777" w:rsidR="00594D9D" w:rsidRDefault="00594D9D" w:rsidP="00594D9D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p.94)</w:t>
      </w:r>
    </w:p>
    <w:p w14:paraId="477387D5" w14:textId="77777777" w:rsidR="00594D9D" w:rsidRDefault="00594D9D" w:rsidP="00594D9D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</w:p>
    <w:p w14:paraId="362ED8E9" w14:textId="77777777" w:rsidR="00594D9D" w:rsidRDefault="00594D9D" w:rsidP="00594D9D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</w:p>
    <w:p w14:paraId="3E443704" w14:textId="77777777" w:rsidR="00594D9D" w:rsidRDefault="00594D9D" w:rsidP="00594D9D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7 July 2023</w:t>
      </w:r>
    </w:p>
    <w:p w14:paraId="35A5C14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D4756" w14:textId="77777777" w:rsidR="00594D9D" w:rsidRDefault="00594D9D" w:rsidP="009139A6">
      <w:r>
        <w:separator/>
      </w:r>
    </w:p>
  </w:endnote>
  <w:endnote w:type="continuationSeparator" w:id="0">
    <w:p w14:paraId="2D585C16" w14:textId="77777777" w:rsidR="00594D9D" w:rsidRDefault="00594D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058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8D7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045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4B695" w14:textId="77777777" w:rsidR="00594D9D" w:rsidRDefault="00594D9D" w:rsidP="009139A6">
      <w:r>
        <w:separator/>
      </w:r>
    </w:p>
  </w:footnote>
  <w:footnote w:type="continuationSeparator" w:id="0">
    <w:p w14:paraId="2381D94A" w14:textId="77777777" w:rsidR="00594D9D" w:rsidRDefault="00594D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20C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86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5F2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D9D"/>
    <w:rsid w:val="000666E0"/>
    <w:rsid w:val="002510B7"/>
    <w:rsid w:val="00594D9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DD51A"/>
  <w15:chartTrackingRefBased/>
  <w15:docId w15:val="{622AED7A-D50D-4E62-8E4C-44C442FF7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2023-07-07T19:51:00Z</dcterms:created>
  <dcterms:modified xsi:type="dcterms:W3CDTF">2023-07-07T19:52:00Z</dcterms:modified>
</cp:coreProperties>
</file>