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FD10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BD61937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23AFB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D8D86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Essex.  </w:t>
      </w:r>
    </w:p>
    <w:p w14:paraId="3F5AF518" w14:textId="77777777" w:rsidR="00700BB7" w:rsidRDefault="00700BB7" w:rsidP="00700BB7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1F796207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264E3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D510BC" w14:textId="77777777" w:rsidR="00700BB7" w:rsidRDefault="00700BB7" w:rsidP="00700B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44EFE5F2" w14:textId="77777777" w:rsidR="006B2F86" w:rsidRPr="00E71FC3" w:rsidRDefault="00700B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881C1" w14:textId="77777777" w:rsidR="00700BB7" w:rsidRDefault="00700BB7" w:rsidP="00E71FC3">
      <w:pPr>
        <w:spacing w:after="0" w:line="240" w:lineRule="auto"/>
      </w:pPr>
      <w:r>
        <w:separator/>
      </w:r>
    </w:p>
  </w:endnote>
  <w:endnote w:type="continuationSeparator" w:id="0">
    <w:p w14:paraId="603AAC46" w14:textId="77777777" w:rsidR="00700BB7" w:rsidRDefault="00700B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FE3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E35C8" w14:textId="77777777" w:rsidR="00700BB7" w:rsidRDefault="00700BB7" w:rsidP="00E71FC3">
      <w:pPr>
        <w:spacing w:after="0" w:line="240" w:lineRule="auto"/>
      </w:pPr>
      <w:r>
        <w:separator/>
      </w:r>
    </w:p>
  </w:footnote>
  <w:footnote w:type="continuationSeparator" w:id="0">
    <w:p w14:paraId="26F75635" w14:textId="77777777" w:rsidR="00700BB7" w:rsidRDefault="00700B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B7"/>
    <w:rsid w:val="001A7C09"/>
    <w:rsid w:val="00577BD5"/>
    <w:rsid w:val="00656CBA"/>
    <w:rsid w:val="006A1F77"/>
    <w:rsid w:val="00700BB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C99E4"/>
  <w15:chartTrackingRefBased/>
  <w15:docId w15:val="{103068C6-384A-46D4-AF4B-2E9831A3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BB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2018-07-09T20:47:00Z</dcterms:created>
  <dcterms:modified xsi:type="dcterms:W3CDTF">2018-07-09T20:48:00Z</dcterms:modified>
</cp:coreProperties>
</file>