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Sir Walter Clopton(q.v.).</w:t>
      </w: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21-247)</w:t>
      </w: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A7D1E" w:rsidRDefault="00CA7D1E" w:rsidP="00CA7D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  <w:bookmarkStart w:id="0" w:name="_GoBack"/>
      <w:bookmarkEnd w:id="0"/>
    </w:p>
    <w:sectPr w:rsidR="00DD5B8A" w:rsidRPr="00CA7D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D1E" w:rsidRDefault="00CA7D1E" w:rsidP="00564E3C">
      <w:pPr>
        <w:spacing w:after="0" w:line="240" w:lineRule="auto"/>
      </w:pPr>
      <w:r>
        <w:separator/>
      </w:r>
    </w:p>
  </w:endnote>
  <w:endnote w:type="continuationSeparator" w:id="0">
    <w:p w:rsidR="00CA7D1E" w:rsidRDefault="00CA7D1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7D1E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D1E" w:rsidRDefault="00CA7D1E" w:rsidP="00564E3C">
      <w:pPr>
        <w:spacing w:after="0" w:line="240" w:lineRule="auto"/>
      </w:pPr>
      <w:r>
        <w:separator/>
      </w:r>
    </w:p>
  </w:footnote>
  <w:footnote w:type="continuationSeparator" w:id="0">
    <w:p w:rsidR="00CA7D1E" w:rsidRDefault="00CA7D1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1E"/>
    <w:rsid w:val="00372DC6"/>
    <w:rsid w:val="00564E3C"/>
    <w:rsid w:val="0064591D"/>
    <w:rsid w:val="00CA7D1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B32E"/>
  <w15:chartTrackingRefBased/>
  <w15:docId w15:val="{B5E2B5D0-A4EA-4448-A993-6452E56D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2016-02-14T21:44:00Z</dcterms:created>
  <dcterms:modified xsi:type="dcterms:W3CDTF">2016-02-14T21:44:00Z</dcterms:modified>
</cp:coreProperties>
</file>