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CE66" w14:textId="4BCC7848" w:rsidR="00A647E0" w:rsidRDefault="00A647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76CF83C7" w14:textId="77777777" w:rsidR="00A647E0" w:rsidRDefault="00A647E0" w:rsidP="009139A6">
      <w:pPr>
        <w:pStyle w:val="NoSpacing"/>
        <w:rPr>
          <w:rFonts w:cs="Times New Roman"/>
          <w:szCs w:val="24"/>
        </w:rPr>
      </w:pPr>
    </w:p>
    <w:p w14:paraId="0D2BCE26" w14:textId="77777777" w:rsidR="00A647E0" w:rsidRDefault="00A647E0" w:rsidP="009139A6">
      <w:pPr>
        <w:pStyle w:val="NoSpacing"/>
        <w:rPr>
          <w:rFonts w:cs="Times New Roman"/>
          <w:szCs w:val="24"/>
        </w:rPr>
      </w:pPr>
    </w:p>
    <w:p w14:paraId="0B5BF50C" w14:textId="5DB4DE57" w:rsidR="00A647E0" w:rsidRDefault="00A647E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Jan.1489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</w:t>
      </w:r>
      <w:r w:rsidR="008D71C1">
        <w:rPr>
          <w:rFonts w:cs="Times New Roman"/>
          <w:szCs w:val="24"/>
        </w:rPr>
        <w:t>scheator of Essex.</w:t>
      </w:r>
    </w:p>
    <w:p w14:paraId="0A9DCF61" w14:textId="727FB5F3" w:rsidR="008D71C1" w:rsidRDefault="008D71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1485-1509 p.87)</w:t>
      </w:r>
    </w:p>
    <w:p w14:paraId="0A8FACA0" w14:textId="77777777" w:rsidR="008D71C1" w:rsidRDefault="008D71C1" w:rsidP="009139A6">
      <w:pPr>
        <w:pStyle w:val="NoSpacing"/>
        <w:rPr>
          <w:rFonts w:cs="Times New Roman"/>
          <w:szCs w:val="24"/>
        </w:rPr>
      </w:pPr>
    </w:p>
    <w:p w14:paraId="1AA9A237" w14:textId="77777777" w:rsidR="008D71C1" w:rsidRDefault="008D71C1" w:rsidP="009139A6">
      <w:pPr>
        <w:pStyle w:val="NoSpacing"/>
        <w:rPr>
          <w:rFonts w:cs="Times New Roman"/>
          <w:szCs w:val="24"/>
        </w:rPr>
      </w:pPr>
    </w:p>
    <w:p w14:paraId="1752B8CA" w14:textId="61A5026B" w:rsidR="008D71C1" w:rsidRPr="00A647E0" w:rsidRDefault="008D71C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2024</w:t>
      </w:r>
    </w:p>
    <w:sectPr w:rsidR="008D71C1" w:rsidRPr="00A647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70FB" w14:textId="77777777" w:rsidR="00174A4F" w:rsidRDefault="00174A4F" w:rsidP="009139A6">
      <w:r>
        <w:separator/>
      </w:r>
    </w:p>
  </w:endnote>
  <w:endnote w:type="continuationSeparator" w:id="0">
    <w:p w14:paraId="2B043BF1" w14:textId="77777777" w:rsidR="00174A4F" w:rsidRDefault="00174A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2F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9FE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7AF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3C8DA" w14:textId="77777777" w:rsidR="00174A4F" w:rsidRDefault="00174A4F" w:rsidP="009139A6">
      <w:r>
        <w:separator/>
      </w:r>
    </w:p>
  </w:footnote>
  <w:footnote w:type="continuationSeparator" w:id="0">
    <w:p w14:paraId="582827BF" w14:textId="77777777" w:rsidR="00174A4F" w:rsidRDefault="00174A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E7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9C9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BD3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4F"/>
    <w:rsid w:val="000666E0"/>
    <w:rsid w:val="00174A4F"/>
    <w:rsid w:val="002510B7"/>
    <w:rsid w:val="005C130B"/>
    <w:rsid w:val="00826F5C"/>
    <w:rsid w:val="008D71C1"/>
    <w:rsid w:val="009139A6"/>
    <w:rsid w:val="009448BB"/>
    <w:rsid w:val="00947624"/>
    <w:rsid w:val="00A3176C"/>
    <w:rsid w:val="00A647E0"/>
    <w:rsid w:val="00AE65F8"/>
    <w:rsid w:val="00BA00AB"/>
    <w:rsid w:val="00CB4ED9"/>
    <w:rsid w:val="00DE01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EC9A"/>
  <w15:chartTrackingRefBased/>
  <w15:docId w15:val="{A149C487-1999-4A96-AD78-8DC386BA3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2024-01-07T20:50:00Z</dcterms:created>
  <dcterms:modified xsi:type="dcterms:W3CDTF">2024-01-07T21:28:00Z</dcterms:modified>
</cp:coreProperties>
</file>