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F541A" w14:textId="77777777" w:rsidR="00B577A4" w:rsidRDefault="00B577A4" w:rsidP="00B577A4">
      <w:pPr>
        <w:pStyle w:val="NoSpacing"/>
      </w:pPr>
      <w:r>
        <w:rPr>
          <w:u w:val="single"/>
        </w:rPr>
        <w:t xml:space="preserve">William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GRENE</w:t>
      </w:r>
      <w:r>
        <w:t xml:space="preserve">      </w:t>
      </w:r>
      <w:r>
        <w:t>(fl.1424)</w:t>
      </w:r>
    </w:p>
    <w:p w14:paraId="4E7A3BDE" w14:textId="77777777" w:rsidR="00B577A4" w:rsidRDefault="00B577A4" w:rsidP="00B577A4">
      <w:pPr>
        <w:pStyle w:val="NoSpacing"/>
      </w:pPr>
    </w:p>
    <w:p w14:paraId="425785FF" w14:textId="77777777" w:rsidR="00B577A4" w:rsidRDefault="00B577A4" w:rsidP="00B577A4">
      <w:pPr>
        <w:pStyle w:val="NoSpacing"/>
      </w:pPr>
    </w:p>
    <w:p w14:paraId="32BC5304" w14:textId="77777777" w:rsidR="00B577A4" w:rsidRDefault="00B577A4" w:rsidP="00B577A4">
      <w:pPr>
        <w:pStyle w:val="NoSpacing"/>
      </w:pPr>
      <w:r>
        <w:t>29 Jul.</w:t>
      </w:r>
      <w:r>
        <w:tab/>
        <w:t>1424</w:t>
      </w:r>
      <w:r>
        <w:tab/>
        <w:t>He was a juror on the inquisition post mortem held in Croydon, Surrey,</w:t>
      </w:r>
    </w:p>
    <w:p w14:paraId="7DC98FF3" w14:textId="77777777" w:rsidR="00B577A4" w:rsidRDefault="00B577A4" w:rsidP="00B577A4">
      <w:pPr>
        <w:pStyle w:val="NoSpacing"/>
      </w:pPr>
      <w:r>
        <w:tab/>
      </w:r>
      <w:r>
        <w:tab/>
        <w:t xml:space="preserve">into lands of John </w:t>
      </w:r>
      <w:proofErr w:type="spellStart"/>
      <w:r>
        <w:t>Arundell</w:t>
      </w:r>
      <w:proofErr w:type="spellEnd"/>
      <w:r>
        <w:t xml:space="preserve"> of Bideford(q.v.).</w:t>
      </w:r>
    </w:p>
    <w:p w14:paraId="38A452C4" w14:textId="77777777" w:rsidR="00B577A4" w:rsidRDefault="00B577A4" w:rsidP="00B577A4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 – 293)</w:t>
      </w:r>
    </w:p>
    <w:p w14:paraId="1307FBDA" w14:textId="77777777" w:rsidR="00B577A4" w:rsidRDefault="00B577A4" w:rsidP="00B577A4">
      <w:pPr>
        <w:pStyle w:val="NoSpacing"/>
      </w:pPr>
    </w:p>
    <w:p w14:paraId="34559B16" w14:textId="77777777" w:rsidR="00B577A4" w:rsidRDefault="00B577A4" w:rsidP="00B577A4">
      <w:pPr>
        <w:pStyle w:val="NoSpacing"/>
      </w:pPr>
    </w:p>
    <w:p w14:paraId="532B5A02" w14:textId="77777777" w:rsidR="00B577A4" w:rsidRPr="00890782" w:rsidRDefault="00B577A4" w:rsidP="00B577A4">
      <w:pPr>
        <w:pStyle w:val="NoSpacing"/>
      </w:pPr>
      <w:r>
        <w:t>6 October 2019</w:t>
      </w:r>
    </w:p>
    <w:p w14:paraId="251BC8DF" w14:textId="38D14275" w:rsidR="006B2F86" w:rsidRPr="00B577A4" w:rsidRDefault="00B577A4" w:rsidP="00E71FC3">
      <w:pPr>
        <w:pStyle w:val="NoSpacing"/>
      </w:pPr>
      <w:bookmarkStart w:id="0" w:name="_GoBack"/>
      <w:bookmarkEnd w:id="0"/>
    </w:p>
    <w:sectPr w:rsidR="006B2F86" w:rsidRPr="00B577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81150" w14:textId="77777777" w:rsidR="00B577A4" w:rsidRDefault="00B577A4" w:rsidP="00E71FC3">
      <w:pPr>
        <w:spacing w:after="0" w:line="240" w:lineRule="auto"/>
      </w:pPr>
      <w:r>
        <w:separator/>
      </w:r>
    </w:p>
  </w:endnote>
  <w:endnote w:type="continuationSeparator" w:id="0">
    <w:p w14:paraId="4606F144" w14:textId="77777777" w:rsidR="00B577A4" w:rsidRDefault="00B577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064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85EF19" w14:textId="77777777" w:rsidR="00B577A4" w:rsidRDefault="00B577A4" w:rsidP="00E71FC3">
      <w:pPr>
        <w:spacing w:after="0" w:line="240" w:lineRule="auto"/>
      </w:pPr>
      <w:r>
        <w:separator/>
      </w:r>
    </w:p>
  </w:footnote>
  <w:footnote w:type="continuationSeparator" w:id="0">
    <w:p w14:paraId="0EA3251D" w14:textId="77777777" w:rsidR="00B577A4" w:rsidRDefault="00B577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A4"/>
    <w:rsid w:val="001A7C09"/>
    <w:rsid w:val="00577BD5"/>
    <w:rsid w:val="00656CBA"/>
    <w:rsid w:val="006A1F77"/>
    <w:rsid w:val="00733BE7"/>
    <w:rsid w:val="00AB52E8"/>
    <w:rsid w:val="00B16D3F"/>
    <w:rsid w:val="00B577A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0DFBB"/>
  <w15:chartTrackingRefBased/>
  <w15:docId w15:val="{D9825612-5F80-4573-9FA0-36F16A99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2019-10-06T19:13:00Z</dcterms:created>
  <dcterms:modified xsi:type="dcterms:W3CDTF">2019-10-06T19:14:00Z</dcterms:modified>
</cp:coreProperties>
</file>