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CE5" w:rsidRDefault="00ED5CE5" w:rsidP="00ED5CE5">
      <w:pPr>
        <w:pStyle w:val="NoSpacing"/>
      </w:pPr>
      <w:r>
        <w:rPr>
          <w:u w:val="single"/>
        </w:rPr>
        <w:t>Walter GRENE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ED5CE5" w:rsidRDefault="00ED5CE5" w:rsidP="00ED5CE5">
      <w:pPr>
        <w:pStyle w:val="NoSpacing"/>
      </w:pPr>
      <w:r>
        <w:t>of Horsham, Sussex. Gentleman.</w:t>
      </w:r>
    </w:p>
    <w:p w:rsidR="00ED5CE5" w:rsidRDefault="00ED5CE5" w:rsidP="00ED5CE5">
      <w:pPr>
        <w:pStyle w:val="NoSpacing"/>
      </w:pPr>
    </w:p>
    <w:p w:rsidR="00ED5CE5" w:rsidRDefault="00ED5CE5" w:rsidP="00ED5CE5">
      <w:pPr>
        <w:pStyle w:val="NoSpacing"/>
      </w:pPr>
    </w:p>
    <w:p w:rsidR="00ED5CE5" w:rsidRDefault="00ED5CE5" w:rsidP="00ED5CE5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Apsley</w:t>
      </w:r>
      <w:proofErr w:type="spellEnd"/>
      <w:r>
        <w:t>(q.v.) brought a plaint of trespass against him.</w:t>
      </w:r>
    </w:p>
    <w:p w:rsidR="00ED5CE5" w:rsidRDefault="00ED5CE5" w:rsidP="00ED5CE5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ED5CE5" w:rsidRDefault="00ED5CE5" w:rsidP="00ED5CE5">
      <w:pPr>
        <w:pStyle w:val="NoSpacing"/>
      </w:pPr>
    </w:p>
    <w:p w:rsidR="00ED5CE5" w:rsidRDefault="00ED5CE5" w:rsidP="00ED5CE5">
      <w:pPr>
        <w:pStyle w:val="NoSpacing"/>
      </w:pPr>
    </w:p>
    <w:p w:rsidR="00ED5CE5" w:rsidRDefault="00ED5CE5" w:rsidP="00ED5CE5">
      <w:pPr>
        <w:pStyle w:val="NoSpacing"/>
      </w:pPr>
      <w:r>
        <w:t>12 December 2016</w:t>
      </w:r>
    </w:p>
    <w:p w:rsidR="006B2F86" w:rsidRPr="00E71FC3" w:rsidRDefault="00ED5C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CE5" w:rsidRDefault="00ED5CE5" w:rsidP="00E71FC3">
      <w:pPr>
        <w:spacing w:after="0" w:line="240" w:lineRule="auto"/>
      </w:pPr>
      <w:r>
        <w:separator/>
      </w:r>
    </w:p>
  </w:endnote>
  <w:endnote w:type="continuationSeparator" w:id="0">
    <w:p w:rsidR="00ED5CE5" w:rsidRDefault="00ED5C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CE5" w:rsidRDefault="00ED5CE5" w:rsidP="00E71FC3">
      <w:pPr>
        <w:spacing w:after="0" w:line="240" w:lineRule="auto"/>
      </w:pPr>
      <w:r>
        <w:separator/>
      </w:r>
    </w:p>
  </w:footnote>
  <w:footnote w:type="continuationSeparator" w:id="0">
    <w:p w:rsidR="00ED5CE5" w:rsidRDefault="00ED5C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CE5"/>
    <w:rsid w:val="001A7C09"/>
    <w:rsid w:val="00733BE7"/>
    <w:rsid w:val="00AB52E8"/>
    <w:rsid w:val="00B16D3F"/>
    <w:rsid w:val="00E71FC3"/>
    <w:rsid w:val="00ED5CE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CECCEC-164B-448C-9928-404595A9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D5C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2016-12-22T20:26:00Z</dcterms:created>
  <dcterms:modified xsi:type="dcterms:W3CDTF">2016-12-22T20:26:00Z</dcterms:modified>
</cp:coreProperties>
</file>