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CCA22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fl.1463)</w:t>
      </w:r>
    </w:p>
    <w:p w14:paraId="33534402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64C969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8F7BF6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Broun of Walden, Essex(q.v.),</w:t>
      </w:r>
    </w:p>
    <w:p w14:paraId="58937CC2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Bernewell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gentleman(q.v.),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Barking,</w:t>
      </w:r>
    </w:p>
    <w:p w14:paraId="2D260A00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Essex(q.v.), and William Smyth of London, cutler(q.v.), as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mainpernors</w:t>
      </w:r>
      <w:proofErr w:type="spellEnd"/>
    </w:p>
    <w:p w14:paraId="275A6E94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John Smyth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Littlebury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Essex(q.v.).</w:t>
      </w:r>
    </w:p>
    <w:p w14:paraId="5350EFAB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3074D09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232AE9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3201EA" w14:textId="77777777" w:rsidR="00452BF5" w:rsidRDefault="00452BF5" w:rsidP="00452B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September 2022</w:t>
      </w:r>
    </w:p>
    <w:p w14:paraId="283F7F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5FA95" w14:textId="77777777" w:rsidR="00452BF5" w:rsidRDefault="00452BF5" w:rsidP="009139A6">
      <w:r>
        <w:separator/>
      </w:r>
    </w:p>
  </w:endnote>
  <w:endnote w:type="continuationSeparator" w:id="0">
    <w:p w14:paraId="3B0C5438" w14:textId="77777777" w:rsidR="00452BF5" w:rsidRDefault="00452B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9F0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A59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6C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09BE2" w14:textId="77777777" w:rsidR="00452BF5" w:rsidRDefault="00452BF5" w:rsidP="009139A6">
      <w:r>
        <w:separator/>
      </w:r>
    </w:p>
  </w:footnote>
  <w:footnote w:type="continuationSeparator" w:id="0">
    <w:p w14:paraId="7B5F3927" w14:textId="77777777" w:rsidR="00452BF5" w:rsidRDefault="00452B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90E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109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45B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BF5"/>
    <w:rsid w:val="000666E0"/>
    <w:rsid w:val="002510B7"/>
    <w:rsid w:val="00452BF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1AA24"/>
  <w15:chartTrackingRefBased/>
  <w15:docId w15:val="{7182A49C-A951-49A0-8AE3-9DD6CFEF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2B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2022-09-10T07:13:00Z</dcterms:created>
  <dcterms:modified xsi:type="dcterms:W3CDTF">2022-09-10T07:14:00Z</dcterms:modified>
</cp:coreProperties>
</file>