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E1155" w14:textId="77777777" w:rsidR="00260217" w:rsidRDefault="00260217" w:rsidP="002602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GRENE</w:t>
      </w:r>
      <w:r>
        <w:rPr>
          <w:rFonts w:cs="Times New Roman"/>
          <w:szCs w:val="24"/>
        </w:rPr>
        <w:t xml:space="preserve">        (fl.1433)</w:t>
      </w:r>
    </w:p>
    <w:p w14:paraId="762BDFAA" w14:textId="77777777" w:rsidR="00260217" w:rsidRDefault="00260217" w:rsidP="00260217">
      <w:pPr>
        <w:pStyle w:val="NoSpacing"/>
        <w:rPr>
          <w:rFonts w:cs="Times New Roman"/>
          <w:szCs w:val="24"/>
        </w:rPr>
      </w:pPr>
    </w:p>
    <w:p w14:paraId="0C306B48" w14:textId="77777777" w:rsidR="00260217" w:rsidRDefault="00260217" w:rsidP="00260217">
      <w:pPr>
        <w:pStyle w:val="NoSpacing"/>
        <w:rPr>
          <w:rFonts w:cs="Times New Roman"/>
          <w:szCs w:val="24"/>
        </w:rPr>
      </w:pPr>
    </w:p>
    <w:p w14:paraId="389059A3" w14:textId="77777777" w:rsidR="00260217" w:rsidRDefault="00260217" w:rsidP="002602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May1433</w:t>
      </w:r>
      <w:r>
        <w:rPr>
          <w:rFonts w:cs="Times New Roman"/>
          <w:szCs w:val="24"/>
        </w:rPr>
        <w:tab/>
        <w:t>He and John Hunte(q.v.) were commissioned to levy and collect in Ipswich</w:t>
      </w:r>
    </w:p>
    <w:p w14:paraId="14CB89B3" w14:textId="77777777" w:rsidR="00260217" w:rsidRDefault="00260217" w:rsidP="002602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all adjacent ports and places the customs on wools, hides and </w:t>
      </w:r>
    </w:p>
    <w:p w14:paraId="5F6E5671" w14:textId="77777777" w:rsidR="00260217" w:rsidRDefault="00260217" w:rsidP="002602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   (C.F.R. 1430-37 p.325)</w:t>
      </w:r>
    </w:p>
    <w:p w14:paraId="26F712A8" w14:textId="77777777" w:rsidR="00260217" w:rsidRDefault="00260217" w:rsidP="00260217">
      <w:pPr>
        <w:pStyle w:val="NoSpacing"/>
        <w:rPr>
          <w:rFonts w:cs="Times New Roman"/>
          <w:szCs w:val="24"/>
        </w:rPr>
      </w:pPr>
    </w:p>
    <w:p w14:paraId="6F937631" w14:textId="77777777" w:rsidR="00260217" w:rsidRDefault="00260217" w:rsidP="00260217">
      <w:pPr>
        <w:pStyle w:val="NoSpacing"/>
        <w:rPr>
          <w:rFonts w:cs="Times New Roman"/>
          <w:szCs w:val="24"/>
        </w:rPr>
      </w:pPr>
    </w:p>
    <w:p w14:paraId="072A3ABA" w14:textId="77777777" w:rsidR="00260217" w:rsidRDefault="00260217" w:rsidP="002602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June 2025</w:t>
      </w:r>
    </w:p>
    <w:p w14:paraId="4EF71F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EA785" w14:textId="77777777" w:rsidR="00260217" w:rsidRDefault="00260217" w:rsidP="009139A6">
      <w:r>
        <w:separator/>
      </w:r>
    </w:p>
  </w:endnote>
  <w:endnote w:type="continuationSeparator" w:id="0">
    <w:p w14:paraId="04F78081" w14:textId="77777777" w:rsidR="00260217" w:rsidRDefault="002602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F5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D9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FD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71AC" w14:textId="77777777" w:rsidR="00260217" w:rsidRDefault="00260217" w:rsidP="009139A6">
      <w:r>
        <w:separator/>
      </w:r>
    </w:p>
  </w:footnote>
  <w:footnote w:type="continuationSeparator" w:id="0">
    <w:p w14:paraId="494E18F1" w14:textId="77777777" w:rsidR="00260217" w:rsidRDefault="002602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21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5CE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D9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17"/>
    <w:rsid w:val="000666E0"/>
    <w:rsid w:val="000A2E7A"/>
    <w:rsid w:val="001307AC"/>
    <w:rsid w:val="00190DFA"/>
    <w:rsid w:val="002510B7"/>
    <w:rsid w:val="00260217"/>
    <w:rsid w:val="00270799"/>
    <w:rsid w:val="002737D5"/>
    <w:rsid w:val="00357E4A"/>
    <w:rsid w:val="005C130B"/>
    <w:rsid w:val="00826F5C"/>
    <w:rsid w:val="009139A6"/>
    <w:rsid w:val="00927C5E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76A0"/>
  <w15:chartTrackingRefBased/>
  <w15:docId w15:val="{F48E16C2-BB1F-4C37-B374-C66F3AF3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2025-06-27T21:45:00Z</dcterms:created>
  <dcterms:modified xsi:type="dcterms:W3CDTF">2025-06-27T21:45:00Z</dcterms:modified>
</cp:coreProperties>
</file>