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d.1433)(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granted the manor </w:t>
      </w: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advowson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Grateley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</w:t>
      </w: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24-49)</w:t>
      </w: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2D9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2D9" w:rsidRPr="00166CE6" w:rsidRDefault="001432D9" w:rsidP="00143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6B2F86" w:rsidRPr="001432D9" w:rsidRDefault="00143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432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2D9" w:rsidRDefault="001432D9" w:rsidP="00E71FC3">
      <w:pPr>
        <w:spacing w:after="0" w:line="240" w:lineRule="auto"/>
      </w:pPr>
      <w:r>
        <w:separator/>
      </w:r>
    </w:p>
  </w:endnote>
  <w:endnote w:type="continuationSeparator" w:id="0">
    <w:p w:rsidR="001432D9" w:rsidRDefault="001432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2D9" w:rsidRDefault="001432D9" w:rsidP="00E71FC3">
      <w:pPr>
        <w:spacing w:after="0" w:line="240" w:lineRule="auto"/>
      </w:pPr>
      <w:r>
        <w:separator/>
      </w:r>
    </w:p>
  </w:footnote>
  <w:footnote w:type="continuationSeparator" w:id="0">
    <w:p w:rsidR="001432D9" w:rsidRDefault="001432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D9"/>
    <w:rsid w:val="001432D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7B79F"/>
  <w15:chartTrackingRefBased/>
  <w15:docId w15:val="{99657D43-FEF9-4778-904D-A3016C0C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2016-03-10T10:59:00Z</dcterms:created>
  <dcterms:modified xsi:type="dcterms:W3CDTF">2016-03-10T11:00:00Z</dcterms:modified>
</cp:coreProperties>
</file>