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9E6" w:rsidRDefault="007719E6" w:rsidP="007719E6">
      <w:r>
        <w:rPr>
          <w:u w:val="single"/>
        </w:rPr>
        <w:t>Walter atte GRENE</w:t>
      </w:r>
      <w:r>
        <w:t xml:space="preserve">     (fl.1403)</w:t>
      </w:r>
    </w:p>
    <w:p w:rsidR="007719E6" w:rsidRDefault="007719E6" w:rsidP="007719E6">
      <w:r>
        <w:t>Chaplain.</w:t>
      </w:r>
    </w:p>
    <w:p w:rsidR="007719E6" w:rsidRDefault="007719E6" w:rsidP="007719E6"/>
    <w:p w:rsidR="007719E6" w:rsidRDefault="007719E6" w:rsidP="007719E6"/>
    <w:p w:rsidR="007719E6" w:rsidRDefault="007719E6" w:rsidP="007719E6">
      <w:r>
        <w:t xml:space="preserve">  5 May1403</w:t>
      </w:r>
      <w:r>
        <w:tab/>
        <w:t>Alice de Wydecombe(q.v.) gave him part of a selion of land in Charlton</w:t>
      </w:r>
    </w:p>
    <w:p w:rsidR="007719E6" w:rsidRDefault="007719E6" w:rsidP="007719E6">
      <w:r>
        <w:tab/>
      </w:r>
      <w:r>
        <w:tab/>
        <w:t>Kings, Gloucestershire.</w:t>
      </w:r>
    </w:p>
    <w:p w:rsidR="007719E6" w:rsidRDefault="007719E6" w:rsidP="007719E6">
      <w:r>
        <w:tab/>
      </w:r>
      <w:r>
        <w:tab/>
        <w:t>(</w:t>
      </w:r>
      <w:hyperlink r:id="rId6" w:history="1">
        <w:r w:rsidRPr="00D40CE9">
          <w:rPr>
            <w:rStyle w:val="Hyperlink"/>
          </w:rPr>
          <w:t>www.discovery.nationalarchives.gov.uk</w:t>
        </w:r>
      </w:hyperlink>
      <w:r>
        <w:t xml:space="preserve">  ref. D 1876/19)</w:t>
      </w:r>
    </w:p>
    <w:p w:rsidR="007719E6" w:rsidRDefault="007719E6" w:rsidP="007719E6"/>
    <w:p w:rsidR="007719E6" w:rsidRDefault="007719E6" w:rsidP="007719E6"/>
    <w:p w:rsidR="007719E6" w:rsidRDefault="007719E6" w:rsidP="007719E6">
      <w: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9E6" w:rsidRDefault="007719E6" w:rsidP="00564E3C">
      <w:r>
        <w:separator/>
      </w:r>
    </w:p>
  </w:endnote>
  <w:endnote w:type="continuationSeparator" w:id="0">
    <w:p w:rsidR="007719E6" w:rsidRDefault="007719E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19E6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9E6" w:rsidRDefault="007719E6" w:rsidP="00564E3C">
      <w:r>
        <w:separator/>
      </w:r>
    </w:p>
  </w:footnote>
  <w:footnote w:type="continuationSeparator" w:id="0">
    <w:p w:rsidR="007719E6" w:rsidRDefault="007719E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E6"/>
    <w:rsid w:val="00372DC6"/>
    <w:rsid w:val="00564E3C"/>
    <w:rsid w:val="0064591D"/>
    <w:rsid w:val="007719E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0A03BE-EE76-4CB0-BD13-58BCAC21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9E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719E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2015-12-16T20:34:00Z</dcterms:created>
  <dcterms:modified xsi:type="dcterms:W3CDTF">2015-12-16T20:34:00Z</dcterms:modified>
</cp:coreProperties>
</file>