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Walsgrave on Sowe, Warwickshire.</w:t>
      </w:r>
    </w:p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Methewe of Walsgrave on Sowe(q.v.) and John Oubern(q.v.)</w:t>
      </w:r>
    </w:p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brought a plaint of debt against him.</w:t>
      </w:r>
    </w:p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4AF8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DF4AF8" w:rsidP="00DF4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AF8" w:rsidRDefault="00DF4AF8" w:rsidP="00564E3C">
      <w:pPr>
        <w:spacing w:after="0" w:line="240" w:lineRule="auto"/>
      </w:pPr>
      <w:r>
        <w:separator/>
      </w:r>
    </w:p>
  </w:endnote>
  <w:endnote w:type="continuationSeparator" w:id="0">
    <w:p w:rsidR="00DF4AF8" w:rsidRDefault="00DF4A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4AF8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AF8" w:rsidRDefault="00DF4AF8" w:rsidP="00564E3C">
      <w:pPr>
        <w:spacing w:after="0" w:line="240" w:lineRule="auto"/>
      </w:pPr>
      <w:r>
        <w:separator/>
      </w:r>
    </w:p>
  </w:footnote>
  <w:footnote w:type="continuationSeparator" w:id="0">
    <w:p w:rsidR="00DF4AF8" w:rsidRDefault="00DF4A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AF8"/>
    <w:rsid w:val="00372DC6"/>
    <w:rsid w:val="00564E3C"/>
    <w:rsid w:val="0064591D"/>
    <w:rsid w:val="00DD5B8A"/>
    <w:rsid w:val="00DF4AF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ECE44E-F27F-4525-AE67-11CEDD76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F4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2016-01-12T19:40:00Z</dcterms:created>
  <dcterms:modified xsi:type="dcterms:W3CDTF">2016-01-12T19:41:00Z</dcterms:modified>
</cp:coreProperties>
</file>