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07CE5" w14:textId="77777777" w:rsidR="009920CC" w:rsidRDefault="009920CC" w:rsidP="009920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fl.1505)</w:t>
      </w:r>
    </w:p>
    <w:p w14:paraId="6D240A12" w14:textId="77777777" w:rsidR="009920CC" w:rsidRDefault="009920CC" w:rsidP="009920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Sundridge</w:t>
      </w:r>
      <w:proofErr w:type="spellEnd"/>
      <w:r>
        <w:rPr>
          <w:rFonts w:cs="Times New Roman"/>
          <w:szCs w:val="24"/>
        </w:rPr>
        <w:t>, Kent.</w:t>
      </w:r>
    </w:p>
    <w:p w14:paraId="1AA34D2D" w14:textId="77777777" w:rsidR="009920CC" w:rsidRDefault="009920CC" w:rsidP="009920CC">
      <w:pPr>
        <w:pStyle w:val="NoSpacing"/>
        <w:rPr>
          <w:rFonts w:cs="Times New Roman"/>
          <w:szCs w:val="24"/>
        </w:rPr>
      </w:pPr>
    </w:p>
    <w:p w14:paraId="05D47BE9" w14:textId="77777777" w:rsidR="009920CC" w:rsidRDefault="009920CC" w:rsidP="009920CC">
      <w:pPr>
        <w:pStyle w:val="NoSpacing"/>
        <w:rPr>
          <w:rFonts w:cs="Times New Roman"/>
          <w:szCs w:val="24"/>
        </w:rPr>
      </w:pPr>
    </w:p>
    <w:p w14:paraId="43A254D7" w14:textId="77777777" w:rsidR="009920CC" w:rsidRDefault="009920CC" w:rsidP="009920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1505</w:t>
      </w:r>
      <w:r>
        <w:rPr>
          <w:rFonts w:cs="Times New Roman"/>
          <w:szCs w:val="24"/>
        </w:rPr>
        <w:tab/>
        <w:t>He made his Will.</w:t>
      </w:r>
    </w:p>
    <w:p w14:paraId="459D829D" w14:textId="77777777" w:rsidR="009920CC" w:rsidRDefault="009920CC" w:rsidP="009920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46A897F4" w14:textId="77777777" w:rsidR="009920CC" w:rsidRDefault="009920CC" w:rsidP="009920CC">
      <w:pPr>
        <w:pStyle w:val="NoSpacing"/>
        <w:rPr>
          <w:rFonts w:cs="Times New Roman"/>
          <w:szCs w:val="24"/>
        </w:rPr>
      </w:pPr>
    </w:p>
    <w:p w14:paraId="4CDA3A17" w14:textId="77777777" w:rsidR="009920CC" w:rsidRDefault="009920CC" w:rsidP="009920CC">
      <w:pPr>
        <w:pStyle w:val="NoSpacing"/>
        <w:rPr>
          <w:rFonts w:cs="Times New Roman"/>
          <w:szCs w:val="24"/>
        </w:rPr>
      </w:pPr>
    </w:p>
    <w:p w14:paraId="6AF36503" w14:textId="77777777" w:rsidR="009920CC" w:rsidRDefault="009920CC" w:rsidP="009920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2022</w:t>
      </w:r>
    </w:p>
    <w:p w14:paraId="458C45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A8520" w14:textId="77777777" w:rsidR="009920CC" w:rsidRDefault="009920CC" w:rsidP="009139A6">
      <w:r>
        <w:separator/>
      </w:r>
    </w:p>
  </w:endnote>
  <w:endnote w:type="continuationSeparator" w:id="0">
    <w:p w14:paraId="404E3DDD" w14:textId="77777777" w:rsidR="009920CC" w:rsidRDefault="009920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9F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E7D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7D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BDA98" w14:textId="77777777" w:rsidR="009920CC" w:rsidRDefault="009920CC" w:rsidP="009139A6">
      <w:r>
        <w:separator/>
      </w:r>
    </w:p>
  </w:footnote>
  <w:footnote w:type="continuationSeparator" w:id="0">
    <w:p w14:paraId="781656B2" w14:textId="77777777" w:rsidR="009920CC" w:rsidRDefault="009920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08C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614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8C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CC"/>
    <w:rsid w:val="000666E0"/>
    <w:rsid w:val="002510B7"/>
    <w:rsid w:val="005C130B"/>
    <w:rsid w:val="00826F5C"/>
    <w:rsid w:val="009139A6"/>
    <w:rsid w:val="009448BB"/>
    <w:rsid w:val="00947624"/>
    <w:rsid w:val="009920C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D7C2"/>
  <w15:chartTrackingRefBased/>
  <w15:docId w15:val="{8C41B774-6A81-4A8D-86A6-842C891C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20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2023-02-20T22:47:00Z</dcterms:created>
  <dcterms:modified xsi:type="dcterms:W3CDTF">2023-02-20T22:48:00Z</dcterms:modified>
</cp:coreProperties>
</file>