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BFF2A" w14:textId="77777777" w:rsidR="00AC2F72" w:rsidRDefault="00AC2F72" w:rsidP="00AC2F7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GRENE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7E8E519" w14:textId="77777777" w:rsidR="00AC2F72" w:rsidRDefault="00AC2F72" w:rsidP="00AC2F7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Sudborough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Northamptonshire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 Gentleman.</w:t>
      </w:r>
    </w:p>
    <w:p w14:paraId="2CA9A6DB" w14:textId="77777777" w:rsidR="00AC2F72" w:rsidRDefault="00AC2F72" w:rsidP="00AC2F7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372F0EF" w14:textId="77777777" w:rsidR="00AC2F72" w:rsidRDefault="00AC2F72" w:rsidP="00AC2F7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B91BE57" w14:textId="77777777" w:rsidR="00AC2F72" w:rsidRDefault="00AC2F72" w:rsidP="00AC2F7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Robert Malory(q.v.) brought a plaint of detinue of charters against him.</w:t>
      </w:r>
    </w:p>
    <w:p w14:paraId="513FEE50" w14:textId="77777777" w:rsidR="00AC2F72" w:rsidRDefault="00AC2F72" w:rsidP="00AC2F7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CA663AF" w14:textId="77777777" w:rsidR="00AC2F72" w:rsidRDefault="00AC2F72" w:rsidP="00AC2F7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64AE447" w14:textId="77777777" w:rsidR="00AC2F72" w:rsidRDefault="00AC2F72" w:rsidP="00AC2F7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2243801" w14:textId="77777777" w:rsidR="00AC2F72" w:rsidRDefault="00AC2F72" w:rsidP="00AC2F7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13 November 2021</w:t>
      </w:r>
    </w:p>
    <w:p w14:paraId="29D416A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9C76F" w14:textId="77777777" w:rsidR="00AC2F72" w:rsidRDefault="00AC2F72" w:rsidP="009139A6">
      <w:r>
        <w:separator/>
      </w:r>
    </w:p>
  </w:endnote>
  <w:endnote w:type="continuationSeparator" w:id="0">
    <w:p w14:paraId="5AFCDAE2" w14:textId="77777777" w:rsidR="00AC2F72" w:rsidRDefault="00AC2F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A56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9D0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048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62FE1" w14:textId="77777777" w:rsidR="00AC2F72" w:rsidRDefault="00AC2F72" w:rsidP="009139A6">
      <w:r>
        <w:separator/>
      </w:r>
    </w:p>
  </w:footnote>
  <w:footnote w:type="continuationSeparator" w:id="0">
    <w:p w14:paraId="1B597035" w14:textId="77777777" w:rsidR="00AC2F72" w:rsidRDefault="00AC2F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87F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435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373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72"/>
    <w:rsid w:val="000666E0"/>
    <w:rsid w:val="002510B7"/>
    <w:rsid w:val="005C130B"/>
    <w:rsid w:val="00826F5C"/>
    <w:rsid w:val="009139A6"/>
    <w:rsid w:val="009448BB"/>
    <w:rsid w:val="00A3176C"/>
    <w:rsid w:val="00AC2F72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5295E"/>
  <w15:chartTrackingRefBased/>
  <w15:docId w15:val="{79343624-7E88-456A-8D97-DD56B32E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C2F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2021-12-22T16:40:00Z</dcterms:created>
  <dcterms:modified xsi:type="dcterms:W3CDTF">2021-12-22T16:41:00Z</dcterms:modified>
</cp:coreProperties>
</file>