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CC0C9" w14:textId="77777777" w:rsidR="005B4BA8" w:rsidRDefault="005B4BA8" w:rsidP="005B4B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D1CC6CC" w14:textId="77777777" w:rsidR="005B4BA8" w:rsidRDefault="005B4BA8" w:rsidP="005B4B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St.Leonard’s</w:t>
      </w:r>
      <w:proofErr w:type="spellEnd"/>
      <w:proofErr w:type="gramEnd"/>
      <w:r>
        <w:rPr>
          <w:rFonts w:cs="Times New Roman"/>
          <w:szCs w:val="24"/>
        </w:rPr>
        <w:t xml:space="preserve"> chantry at </w:t>
      </w:r>
      <w:proofErr w:type="spellStart"/>
      <w:r>
        <w:rPr>
          <w:rFonts w:cs="Times New Roman"/>
          <w:szCs w:val="24"/>
        </w:rPr>
        <w:t>Pyrton</w:t>
      </w:r>
      <w:proofErr w:type="spellEnd"/>
      <w:r>
        <w:rPr>
          <w:rFonts w:cs="Times New Roman"/>
          <w:szCs w:val="24"/>
        </w:rPr>
        <w:t xml:space="preserve"> in Lydney, Gloucestershire.</w:t>
      </w:r>
    </w:p>
    <w:p w14:paraId="74034989" w14:textId="77777777" w:rsidR="005B4BA8" w:rsidRDefault="005B4BA8" w:rsidP="005B4BA8">
      <w:pPr>
        <w:pStyle w:val="NoSpacing"/>
        <w:rPr>
          <w:rFonts w:cs="Times New Roman"/>
          <w:szCs w:val="24"/>
        </w:rPr>
      </w:pPr>
    </w:p>
    <w:p w14:paraId="3D290D46" w14:textId="77777777" w:rsidR="005B4BA8" w:rsidRDefault="005B4BA8" w:rsidP="005B4BA8">
      <w:pPr>
        <w:pStyle w:val="NoSpacing"/>
        <w:rPr>
          <w:rFonts w:cs="Times New Roman"/>
          <w:szCs w:val="24"/>
        </w:rPr>
      </w:pPr>
    </w:p>
    <w:p w14:paraId="6AEEFDAF" w14:textId="77777777" w:rsidR="005B4BA8" w:rsidRDefault="005B4BA8" w:rsidP="005B4B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Dec.1484</w:t>
      </w:r>
      <w:r>
        <w:rPr>
          <w:rFonts w:cs="Times New Roman"/>
          <w:szCs w:val="24"/>
        </w:rPr>
        <w:tab/>
        <w:t>He was instituted.</w:t>
      </w:r>
    </w:p>
    <w:p w14:paraId="6D8718CF" w14:textId="77777777" w:rsidR="005B4BA8" w:rsidRDefault="005B4BA8" w:rsidP="005B4B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81D7C">
          <w:rPr>
            <w:rStyle w:val="Hyperlink"/>
            <w:rFonts w:cs="Times New Roman"/>
            <w:szCs w:val="24"/>
          </w:rPr>
          <w:t>www.melocki.org.uk/docese/Lydney.html</w:t>
        </w:r>
      </w:hyperlink>
      <w:r>
        <w:rPr>
          <w:rFonts w:cs="Times New Roman"/>
          <w:szCs w:val="24"/>
        </w:rPr>
        <w:t>)</w:t>
      </w:r>
    </w:p>
    <w:p w14:paraId="72CFAF50" w14:textId="77777777" w:rsidR="005B4BA8" w:rsidRDefault="005B4BA8" w:rsidP="005B4BA8">
      <w:pPr>
        <w:pStyle w:val="NoSpacing"/>
        <w:rPr>
          <w:rFonts w:cs="Times New Roman"/>
          <w:szCs w:val="24"/>
        </w:rPr>
      </w:pPr>
    </w:p>
    <w:p w14:paraId="2485827B" w14:textId="77777777" w:rsidR="005B4BA8" w:rsidRDefault="005B4BA8" w:rsidP="005B4BA8">
      <w:pPr>
        <w:pStyle w:val="NoSpacing"/>
        <w:rPr>
          <w:rFonts w:cs="Times New Roman"/>
          <w:szCs w:val="24"/>
        </w:rPr>
      </w:pPr>
    </w:p>
    <w:p w14:paraId="30EB6A3F" w14:textId="77777777" w:rsidR="005B4BA8" w:rsidRDefault="005B4BA8" w:rsidP="005B4B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2025</w:t>
      </w:r>
    </w:p>
    <w:p w14:paraId="5922EE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C016F" w14:textId="77777777" w:rsidR="005B4BA8" w:rsidRDefault="005B4BA8" w:rsidP="009139A6">
      <w:r>
        <w:separator/>
      </w:r>
    </w:p>
  </w:endnote>
  <w:endnote w:type="continuationSeparator" w:id="0">
    <w:p w14:paraId="76B72807" w14:textId="77777777" w:rsidR="005B4BA8" w:rsidRDefault="005B4B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F7E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C3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33D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A1987" w14:textId="77777777" w:rsidR="005B4BA8" w:rsidRDefault="005B4BA8" w:rsidP="009139A6">
      <w:r>
        <w:separator/>
      </w:r>
    </w:p>
  </w:footnote>
  <w:footnote w:type="continuationSeparator" w:id="0">
    <w:p w14:paraId="58D6A65C" w14:textId="77777777" w:rsidR="005B4BA8" w:rsidRDefault="005B4B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C7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2C8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11E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BA8"/>
    <w:rsid w:val="000666E0"/>
    <w:rsid w:val="00160E94"/>
    <w:rsid w:val="002510B7"/>
    <w:rsid w:val="00270799"/>
    <w:rsid w:val="005B4BA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59011"/>
  <w15:chartTrackingRefBased/>
  <w15:docId w15:val="{383DD3D0-8449-4EF8-B288-5B75DB41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4B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ocese/Lydne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2025-02-09T16:50:00Z</dcterms:created>
  <dcterms:modified xsi:type="dcterms:W3CDTF">2025-02-09T16:53:00Z</dcterms:modified>
</cp:coreProperties>
</file>